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70F60" w14:textId="7E906124" w:rsidR="00904FC4" w:rsidRPr="007A6455" w:rsidRDefault="00904FC4" w:rsidP="00904FC4">
      <w:pPr>
        <w:tabs>
          <w:tab w:val="right" w:pos="851"/>
        </w:tabs>
        <w:bidi w:val="0"/>
        <w:spacing w:line="480" w:lineRule="auto"/>
        <w:ind w:firstLine="0"/>
        <w:jc w:val="center"/>
        <w:rPr>
          <w:rFonts w:cs="B Titr"/>
          <w:b/>
          <w:bCs/>
          <w:noProof/>
          <w:szCs w:val="22"/>
          <w:lang w:bidi="fa-IR"/>
        </w:rPr>
      </w:pPr>
      <w:r w:rsidRPr="007A6455">
        <w:rPr>
          <w:rFonts w:cs="B Titr"/>
          <w:b/>
          <w:bCs/>
          <w:noProof/>
          <w:szCs w:val="22"/>
          <w:lang w:bidi="fa-IR"/>
        </w:rPr>
        <w:t>Article Title</w:t>
      </w:r>
    </w:p>
    <w:p w14:paraId="07DD74A3" w14:textId="2565465F" w:rsidR="00904FC4" w:rsidRPr="007A6455" w:rsidRDefault="00904FC4" w:rsidP="00904FC4">
      <w:pPr>
        <w:pStyle w:val="StyleComplexNazaninLatin8ptComplex10ptJ"/>
        <w:bidi w:val="0"/>
        <w:spacing w:line="480" w:lineRule="auto"/>
        <w:ind w:firstLine="0"/>
        <w:jc w:val="center"/>
        <w:rPr>
          <w:rFonts w:ascii="Times New Roman" w:hAnsi="Times New Roman" w:cs="Times New Roman"/>
          <w:b w:val="0"/>
          <w:bCs w:val="0"/>
          <w:sz w:val="18"/>
          <w:szCs w:val="18"/>
          <w:vertAlign w:val="superscript"/>
          <w:lang w:bidi="fa-IR"/>
        </w:rPr>
      </w:pPr>
      <w:r w:rsidRPr="007A6455">
        <w:rPr>
          <w:rFonts w:ascii="Times New Roman" w:hAnsi="Times New Roman" w:cs="Times New Roman"/>
          <w:b w:val="0"/>
          <w:bCs w:val="0"/>
          <w:sz w:val="18"/>
          <w:szCs w:val="18"/>
          <w:lang w:bidi="fa-IR"/>
        </w:rPr>
        <w:t xml:space="preserve">FName </w:t>
      </w:r>
      <w:proofErr w:type="spellStart"/>
      <w:r w:rsidRPr="007A6455">
        <w:rPr>
          <w:rFonts w:ascii="Times New Roman" w:hAnsi="Times New Roman" w:cs="Times New Roman"/>
          <w:b w:val="0"/>
          <w:bCs w:val="0"/>
          <w:sz w:val="18"/>
          <w:szCs w:val="18"/>
          <w:lang w:bidi="fa-IR"/>
        </w:rPr>
        <w:t>LName</w:t>
      </w:r>
      <w:proofErr w:type="spellEnd"/>
      <w:r w:rsidRPr="007A6455">
        <w:rPr>
          <w:rFonts w:ascii="Times New Roman" w:hAnsi="Times New Roman" w:cs="Times New Roman"/>
          <w:b w:val="0"/>
          <w:bCs w:val="0"/>
          <w:sz w:val="18"/>
          <w:szCs w:val="18"/>
          <w:lang w:val="en-GB" w:bidi="fa-IR"/>
        </w:rPr>
        <w:t>*</w:t>
      </w:r>
      <w:r w:rsidRPr="007A6455">
        <w:rPr>
          <w:rFonts w:ascii="Times New Roman" w:hAnsi="Times New Roman" w:cs="Times New Roman"/>
          <w:b w:val="0"/>
          <w:bCs w:val="0"/>
          <w:sz w:val="18"/>
          <w:szCs w:val="18"/>
          <w:vertAlign w:val="superscript"/>
          <w:lang w:bidi="fa-IR"/>
        </w:rPr>
        <w:footnoteReference w:id="1"/>
      </w:r>
      <w:r w:rsidRPr="007A6455">
        <w:rPr>
          <w:rFonts w:ascii="Times New Roman" w:hAnsi="Times New Roman" w:cs="Times New Roman"/>
          <w:b w:val="0"/>
          <w:bCs w:val="0"/>
          <w:sz w:val="18"/>
          <w:szCs w:val="18"/>
          <w:vertAlign w:val="superscript"/>
          <w:lang w:bidi="fa-IR"/>
        </w:rPr>
        <w:t xml:space="preserve"> </w:t>
      </w:r>
      <w:r w:rsidRPr="007A6455">
        <w:rPr>
          <w:rFonts w:ascii="Times New Roman" w:hAnsi="Times New Roman" w:cs="Times New Roman"/>
          <w:b w:val="0"/>
          <w:bCs w:val="0"/>
          <w:sz w:val="18"/>
          <w:szCs w:val="18"/>
          <w:lang w:bidi="fa-IR"/>
        </w:rPr>
        <w:t xml:space="preserve">| FName </w:t>
      </w:r>
      <w:proofErr w:type="spellStart"/>
      <w:r w:rsidRPr="007A6455">
        <w:rPr>
          <w:rFonts w:ascii="Times New Roman" w:hAnsi="Times New Roman" w:cs="Times New Roman"/>
          <w:b w:val="0"/>
          <w:bCs w:val="0"/>
          <w:sz w:val="18"/>
          <w:szCs w:val="18"/>
          <w:lang w:bidi="fa-IR"/>
        </w:rPr>
        <w:t>LName</w:t>
      </w:r>
      <w:proofErr w:type="spellEnd"/>
      <w:r w:rsidRPr="007A6455">
        <w:rPr>
          <w:rFonts w:ascii="Times New Roman" w:hAnsi="Times New Roman" w:cs="Times New Roman"/>
          <w:b w:val="0"/>
          <w:bCs w:val="0"/>
          <w:sz w:val="18"/>
          <w:szCs w:val="18"/>
          <w:vertAlign w:val="superscript"/>
          <w:lang w:bidi="fa-IR"/>
        </w:rPr>
        <w:footnoteReference w:id="2"/>
      </w:r>
      <w:r w:rsidRPr="007A6455">
        <w:rPr>
          <w:rFonts w:ascii="Times New Roman" w:hAnsi="Times New Roman" w:cs="Times New Roman"/>
          <w:b w:val="0"/>
          <w:bCs w:val="0"/>
          <w:sz w:val="18"/>
          <w:szCs w:val="18"/>
          <w:lang w:bidi="fa-IR"/>
        </w:rPr>
        <w:t xml:space="preserve"> | FName </w:t>
      </w:r>
      <w:proofErr w:type="spellStart"/>
      <w:r w:rsidRPr="007A6455">
        <w:rPr>
          <w:rFonts w:ascii="Times New Roman" w:hAnsi="Times New Roman" w:cs="Times New Roman"/>
          <w:b w:val="0"/>
          <w:bCs w:val="0"/>
          <w:sz w:val="18"/>
          <w:szCs w:val="18"/>
          <w:lang w:bidi="fa-IR"/>
        </w:rPr>
        <w:t>LName</w:t>
      </w:r>
      <w:proofErr w:type="spellEnd"/>
      <w:r w:rsidRPr="007A6455">
        <w:rPr>
          <w:rFonts w:ascii="Times New Roman" w:hAnsi="Times New Roman" w:cs="Times New Roman"/>
          <w:b w:val="0"/>
          <w:bCs w:val="0"/>
          <w:sz w:val="18"/>
          <w:szCs w:val="18"/>
          <w:vertAlign w:val="superscript"/>
          <w:lang w:bidi="fa-IR"/>
        </w:rPr>
        <w:footnoteReference w:id="3"/>
      </w:r>
      <w:r w:rsidRPr="007A6455">
        <w:rPr>
          <w:rFonts w:ascii="Times New Roman" w:hAnsi="Times New Roman" w:cs="Times New Roman"/>
          <w:b w:val="0"/>
          <w:bCs w:val="0"/>
          <w:sz w:val="18"/>
          <w:szCs w:val="18"/>
          <w:vertAlign w:val="superscript"/>
          <w:lang w:bidi="fa-IR"/>
        </w:rPr>
        <w:t xml:space="preserve"> </w:t>
      </w:r>
      <w:r w:rsidRPr="007A6455">
        <w:rPr>
          <w:rFonts w:ascii="Times New Roman" w:hAnsi="Times New Roman" w:cs="Times New Roman"/>
          <w:b w:val="0"/>
          <w:bCs w:val="0"/>
          <w:sz w:val="18"/>
          <w:szCs w:val="18"/>
          <w:lang w:bidi="fa-IR"/>
        </w:rPr>
        <w:t xml:space="preserve">| FName </w:t>
      </w:r>
      <w:proofErr w:type="spellStart"/>
      <w:r w:rsidRPr="007A6455">
        <w:rPr>
          <w:rFonts w:ascii="Times New Roman" w:hAnsi="Times New Roman" w:cs="Times New Roman"/>
          <w:b w:val="0"/>
          <w:bCs w:val="0"/>
          <w:sz w:val="18"/>
          <w:szCs w:val="18"/>
          <w:lang w:bidi="fa-IR"/>
        </w:rPr>
        <w:t>LName</w:t>
      </w:r>
      <w:proofErr w:type="spellEnd"/>
      <w:r w:rsidRPr="007A6455">
        <w:rPr>
          <w:rFonts w:ascii="Times New Roman" w:hAnsi="Times New Roman" w:cs="Times New Roman"/>
          <w:b w:val="0"/>
          <w:bCs w:val="0"/>
          <w:sz w:val="18"/>
          <w:szCs w:val="18"/>
          <w:vertAlign w:val="superscript"/>
          <w:lang w:bidi="fa-IR"/>
        </w:rPr>
        <w:footnoteReference w:id="4"/>
      </w:r>
    </w:p>
    <w:p w14:paraId="66C25129" w14:textId="271A8872" w:rsidR="00904FC4" w:rsidRPr="00A9412C" w:rsidRDefault="00904FC4" w:rsidP="00904FC4">
      <w:pPr>
        <w:pStyle w:val="StyleComplexNazaninLatin8ptComplex10ptJ"/>
        <w:bidi w:val="0"/>
        <w:ind w:left="851" w:right="848"/>
        <w:jc w:val="center"/>
        <w:rPr>
          <w:rFonts w:asciiTheme="minorBidi" w:hAnsiTheme="minorBidi" w:cstheme="minorBidi"/>
          <w:b w:val="0"/>
          <w:bCs w:val="0"/>
          <w:sz w:val="14"/>
          <w:szCs w:val="14"/>
          <w:vertAlign w:val="superscript"/>
          <w:lang w:bidi="fa-IR"/>
        </w:rPr>
      </w:pPr>
    </w:p>
    <w:p w14:paraId="656D89D0" w14:textId="210C563B" w:rsidR="00B80024" w:rsidRPr="00FE162C" w:rsidRDefault="00B80024" w:rsidP="003D0325">
      <w:pPr>
        <w:tabs>
          <w:tab w:val="right" w:pos="851"/>
        </w:tabs>
        <w:bidi w:val="0"/>
        <w:spacing w:before="240" w:after="120"/>
        <w:ind w:left="284" w:firstLine="0"/>
        <w:jc w:val="both"/>
        <w:rPr>
          <w:rFonts w:asciiTheme="minorBidi" w:hAnsiTheme="minorBidi" w:cstheme="minorBidi"/>
          <w:sz w:val="20"/>
          <w:szCs w:val="20"/>
          <w:lang w:bidi="fa-IR"/>
        </w:rPr>
      </w:pPr>
      <w:r w:rsidRPr="00FE162C">
        <w:rPr>
          <w:rFonts w:asciiTheme="majorBidi" w:hAnsiTheme="majorBidi" w:cstheme="majorBidi"/>
          <w:b/>
          <w:bCs/>
          <w:sz w:val="20"/>
          <w:szCs w:val="20"/>
        </w:rPr>
        <w:t>Abstract</w:t>
      </w:r>
      <w:r w:rsidR="00380772">
        <w:rPr>
          <w:rFonts w:asciiTheme="minorBidi" w:hAnsiTheme="minorBidi" w:cstheme="minorBidi"/>
          <w:sz w:val="20"/>
          <w:szCs w:val="20"/>
          <w:lang w:bidi="fa-IR"/>
        </w:rPr>
        <w:t xml:space="preserve"> </w:t>
      </w:r>
      <w:r w:rsidR="00380772" w:rsidRPr="00380772">
        <w:rPr>
          <w:rFonts w:cs="Times New Roman"/>
          <w:sz w:val="20"/>
          <w:szCs w:val="20"/>
          <w:highlight w:val="yellow"/>
          <w:lang w:bidi="fa-IR"/>
        </w:rPr>
        <w:t>(150- 250 words)</w:t>
      </w:r>
    </w:p>
    <w:p w14:paraId="6A31EF6A" w14:textId="52F65AA3" w:rsidR="00FE162C" w:rsidRPr="00FE162C" w:rsidRDefault="00B80024" w:rsidP="00134144">
      <w:pPr>
        <w:bidi w:val="0"/>
        <w:spacing w:line="233" w:lineRule="auto"/>
        <w:ind w:left="284" w:right="567"/>
        <w:rPr>
          <w:rFonts w:asciiTheme="majorBidi" w:hAnsiTheme="majorBidi" w:cstheme="majorBidi"/>
          <w:b/>
          <w:bCs/>
          <w:sz w:val="18"/>
          <w:szCs w:val="18"/>
        </w:rPr>
      </w:pPr>
      <w:r w:rsidRPr="00FE162C">
        <w:rPr>
          <w:rFonts w:asciiTheme="majorBidi" w:hAnsiTheme="majorBidi" w:cstheme="majorBidi"/>
          <w:sz w:val="18"/>
          <w:szCs w:val="18"/>
          <w:lang w:val="en-GB"/>
        </w:rPr>
        <w:t>Abstract</w:t>
      </w:r>
      <w:r w:rsidRPr="00FE162C">
        <w:rPr>
          <w:rFonts w:asciiTheme="majorBidi" w:hAnsiTheme="majorBidi" w:cstheme="majorBidi"/>
          <w:sz w:val="18"/>
          <w:szCs w:val="18"/>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 xml:space="preserve"> </w:t>
      </w:r>
      <w:proofErr w:type="spellStart"/>
      <w:r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904FC4" w:rsidRPr="00FE162C">
        <w:rPr>
          <w:rFonts w:asciiTheme="majorBidi" w:hAnsiTheme="majorBidi" w:cstheme="majorBidi"/>
          <w:sz w:val="18"/>
          <w:szCs w:val="18"/>
          <w:lang w:val="en-GB"/>
        </w:rPr>
        <w:t xml:space="preserve"> </w:t>
      </w:r>
      <w:proofErr w:type="spellStart"/>
      <w:r w:rsidR="00904FC4" w:rsidRPr="00FE162C">
        <w:rPr>
          <w:rFonts w:asciiTheme="majorBidi" w:hAnsiTheme="majorBidi" w:cstheme="majorBidi"/>
          <w:sz w:val="18"/>
          <w:szCs w:val="18"/>
          <w:lang w:val="en-GB"/>
        </w:rPr>
        <w:t>Abstract</w:t>
      </w:r>
      <w:proofErr w:type="spellEnd"/>
      <w:r w:rsidR="00134144">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00134144" w:rsidRPr="00FE162C">
        <w:rPr>
          <w:rFonts w:asciiTheme="majorBidi" w:hAnsiTheme="majorBidi" w:cstheme="majorBidi"/>
          <w:sz w:val="18"/>
          <w:szCs w:val="18"/>
          <w:lang w:val="en-GB"/>
        </w:rPr>
        <w:t xml:space="preserve"> </w:t>
      </w:r>
      <w:proofErr w:type="spellStart"/>
      <w:r w:rsidR="00134144" w:rsidRPr="00FE162C">
        <w:rPr>
          <w:rFonts w:asciiTheme="majorBidi" w:hAnsiTheme="majorBidi" w:cstheme="majorBidi"/>
          <w:sz w:val="18"/>
          <w:szCs w:val="18"/>
          <w:lang w:val="en-GB"/>
        </w:rPr>
        <w:t>Abstract</w:t>
      </w:r>
      <w:proofErr w:type="spellEnd"/>
      <w:r w:rsidRPr="00FE162C">
        <w:rPr>
          <w:rFonts w:asciiTheme="majorBidi" w:hAnsiTheme="majorBidi" w:cstheme="majorBidi"/>
          <w:sz w:val="18"/>
          <w:szCs w:val="18"/>
          <w:lang w:val="en-GB"/>
        </w:rPr>
        <w:t>.</w:t>
      </w:r>
    </w:p>
    <w:p w14:paraId="73AB4879" w14:textId="7D100237" w:rsidR="00B80024" w:rsidRDefault="00B80024" w:rsidP="003D0325">
      <w:pPr>
        <w:bidi w:val="0"/>
        <w:spacing w:before="120"/>
        <w:ind w:left="284" w:firstLine="0"/>
        <w:rPr>
          <w:rFonts w:asciiTheme="majorBidi" w:hAnsiTheme="majorBidi" w:cstheme="majorBidi"/>
          <w:sz w:val="18"/>
          <w:szCs w:val="18"/>
        </w:rPr>
      </w:pPr>
      <w:r w:rsidRPr="00FE162C">
        <w:rPr>
          <w:rFonts w:asciiTheme="majorBidi" w:hAnsiTheme="majorBidi" w:cstheme="majorBidi"/>
          <w:b/>
          <w:bCs/>
          <w:sz w:val="20"/>
          <w:szCs w:val="20"/>
        </w:rPr>
        <w:t>Keywords</w:t>
      </w:r>
      <w:r w:rsidRPr="00F67593">
        <w:rPr>
          <w:rFonts w:asciiTheme="majorBidi" w:hAnsiTheme="majorBidi" w:cstheme="majorBidi"/>
          <w:b/>
          <w:color w:val="000000"/>
          <w:szCs w:val="16"/>
        </w:rPr>
        <w:t>:</w:t>
      </w:r>
      <w:r>
        <w:rPr>
          <w:rFonts w:asciiTheme="majorBidi" w:hAnsiTheme="majorBidi" w:cstheme="majorBidi"/>
          <w:bCs/>
          <w:color w:val="000000"/>
          <w:szCs w:val="16"/>
        </w:rPr>
        <w:t xml:space="preserve"> </w:t>
      </w:r>
      <w:r>
        <w:rPr>
          <w:rFonts w:asciiTheme="majorBidi" w:hAnsiTheme="majorBidi" w:cstheme="majorBidi"/>
          <w:sz w:val="18"/>
          <w:szCs w:val="18"/>
        </w:rPr>
        <w:t>keyword</w:t>
      </w:r>
      <w:r w:rsidRPr="00096471">
        <w:rPr>
          <w:rFonts w:asciiTheme="majorBidi" w:hAnsiTheme="majorBidi" w:cstheme="majorBidi"/>
          <w:sz w:val="18"/>
          <w:szCs w:val="18"/>
        </w:rPr>
        <w:t xml:space="preserve">, </w:t>
      </w:r>
      <w:r>
        <w:rPr>
          <w:rFonts w:asciiTheme="majorBidi" w:hAnsiTheme="majorBidi" w:cstheme="majorBidi"/>
          <w:sz w:val="18"/>
          <w:szCs w:val="18"/>
        </w:rPr>
        <w:t>keyword, keyword.</w:t>
      </w:r>
    </w:p>
    <w:p w14:paraId="51D3DE63" w14:textId="2B1AE1B9" w:rsidR="00904FC4" w:rsidRDefault="00904FC4" w:rsidP="00904FC4">
      <w:pPr>
        <w:tabs>
          <w:tab w:val="left" w:pos="4366"/>
        </w:tabs>
        <w:bidi w:val="0"/>
        <w:jc w:val="left"/>
        <w:rPr>
          <w:rFonts w:asciiTheme="majorBidi" w:hAnsiTheme="majorBidi" w:cstheme="majorBidi"/>
          <w:sz w:val="18"/>
          <w:szCs w:val="18"/>
        </w:rPr>
      </w:pPr>
    </w:p>
    <w:p w14:paraId="41524E9F" w14:textId="77777777" w:rsidR="00904FC4" w:rsidRPr="00E25F8A" w:rsidRDefault="00904FC4" w:rsidP="00904FC4">
      <w:pPr>
        <w:tabs>
          <w:tab w:val="left" w:pos="4366"/>
        </w:tabs>
        <w:bidi w:val="0"/>
        <w:jc w:val="left"/>
        <w:rPr>
          <w:rFonts w:asciiTheme="majorBidi" w:hAnsiTheme="majorBidi" w:cstheme="majorBidi"/>
          <w:sz w:val="18"/>
          <w:szCs w:val="18"/>
          <w:rtl/>
        </w:rPr>
        <w:sectPr w:rsidR="00904FC4" w:rsidRPr="00E25F8A" w:rsidSect="00074E2B">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3402" w:right="2552" w:bottom="3289" w:left="2552" w:header="850" w:footer="0" w:gutter="0"/>
          <w:pgNumType w:start="11"/>
          <w:cols w:space="708"/>
          <w:titlePg/>
          <w:bidi/>
          <w:rtlGutter/>
          <w:docGrid w:linePitch="360"/>
        </w:sectPr>
      </w:pPr>
    </w:p>
    <w:p w14:paraId="657F2628" w14:textId="3B34DCCA" w:rsidR="00F40ECC" w:rsidRPr="00462F0E" w:rsidRDefault="00F40ECC" w:rsidP="00904FC4">
      <w:pPr>
        <w:spacing w:before="120"/>
        <w:ind w:firstLine="0"/>
        <w:jc w:val="both"/>
        <w:rPr>
          <w:sz w:val="8"/>
          <w:szCs w:val="2"/>
          <w:lang w:bidi="fa-IR"/>
        </w:rPr>
      </w:pPr>
    </w:p>
    <w:p w14:paraId="28A177A3" w14:textId="77777777" w:rsidR="00904FC4" w:rsidRDefault="00904FC4" w:rsidP="00904FC4">
      <w:pPr>
        <w:pStyle w:val="Title"/>
        <w:spacing w:before="0" w:after="0"/>
        <w:rPr>
          <w:rtl/>
          <w:lang w:bidi="fa-IR"/>
        </w:rPr>
      </w:pPr>
      <w:bookmarkStart w:id="0" w:name="_Hlk127357690"/>
    </w:p>
    <w:p w14:paraId="05BF7A32" w14:textId="4E4E3058" w:rsidR="00904FC4" w:rsidRDefault="00015011" w:rsidP="00904FC4">
      <w:pPr>
        <w:pStyle w:val="Title"/>
        <w:spacing w:before="0" w:after="0" w:line="360" w:lineRule="auto"/>
        <w:rPr>
          <w:rFonts w:cs="B Nazanin"/>
          <w:sz w:val="18"/>
          <w:szCs w:val="18"/>
          <w:rtl/>
          <w:lang w:bidi="fa-IR"/>
        </w:rPr>
      </w:pPr>
      <w:r>
        <w:rPr>
          <w:rFonts w:hint="cs"/>
          <w:rtl/>
          <w:lang w:bidi="fa-IR"/>
        </w:rPr>
        <w:t>عنوان مقاله</w:t>
      </w:r>
      <w:bookmarkStart w:id="1" w:name="_Hlk127357717"/>
      <w:bookmarkEnd w:id="0"/>
    </w:p>
    <w:p w14:paraId="6B794F89" w14:textId="61166C40" w:rsidR="005E2091" w:rsidRPr="007A6455" w:rsidRDefault="00A01EE9" w:rsidP="00904FC4">
      <w:pPr>
        <w:pStyle w:val="Title"/>
        <w:spacing w:before="0" w:after="0" w:line="360" w:lineRule="auto"/>
        <w:rPr>
          <w:rFonts w:cs="B Nazanin"/>
          <w:sz w:val="20"/>
          <w:szCs w:val="20"/>
          <w:rtl/>
        </w:rPr>
      </w:pPr>
      <w:r w:rsidRPr="007A6455">
        <w:rPr>
          <w:rFonts w:cs="B Nazanin" w:hint="cs"/>
          <w:sz w:val="20"/>
          <w:szCs w:val="20"/>
          <w:rtl/>
          <w:lang w:bidi="fa-IR"/>
        </w:rPr>
        <w:t>نویسنده اول</w:t>
      </w:r>
      <w:r w:rsidR="00682A37" w:rsidRPr="007A6455">
        <w:rPr>
          <w:rFonts w:asciiTheme="minorHAnsi" w:hAnsiTheme="minorHAnsi" w:cs="B Nazanin" w:hint="cs"/>
          <w:sz w:val="20"/>
          <w:szCs w:val="20"/>
          <w:vertAlign w:val="superscript"/>
          <w:rtl/>
          <w:lang w:bidi="fa-IR"/>
        </w:rPr>
        <w:t>*</w:t>
      </w:r>
      <w:r w:rsidR="005E2091" w:rsidRPr="007A6455">
        <w:rPr>
          <w:rFonts w:cs="B Nazanin"/>
          <w:sz w:val="20"/>
          <w:szCs w:val="20"/>
          <w:vertAlign w:val="superscript"/>
          <w:lang w:bidi="fa-IR"/>
        </w:rPr>
        <w:t xml:space="preserve"> </w:t>
      </w:r>
      <w:r w:rsidR="005E2091" w:rsidRPr="007A6455">
        <w:rPr>
          <w:rStyle w:val="FootnoteReference"/>
          <w:sz w:val="20"/>
          <w:szCs w:val="20"/>
          <w:vertAlign w:val="superscript"/>
        </w:rPr>
        <w:footnoteReference w:id="5"/>
      </w:r>
      <w:r w:rsidR="005E2091" w:rsidRPr="007A6455">
        <w:rPr>
          <w:rFonts w:cs="B Nazanin" w:hint="cs"/>
          <w:sz w:val="20"/>
          <w:szCs w:val="20"/>
          <w:rtl/>
          <w:lang w:bidi="fa-IR"/>
        </w:rPr>
        <w:t xml:space="preserve"> |  </w:t>
      </w:r>
      <w:r w:rsidR="001C5F69" w:rsidRPr="007A6455">
        <w:rPr>
          <w:rFonts w:cs="B Nazanin" w:hint="cs"/>
          <w:sz w:val="20"/>
          <w:szCs w:val="20"/>
          <w:rtl/>
          <w:lang w:bidi="fa-IR"/>
        </w:rPr>
        <w:t>نویسنده دوم</w:t>
      </w:r>
      <w:r w:rsidR="005E2091" w:rsidRPr="007A6455">
        <w:rPr>
          <w:rFonts w:cs="B Nazanin"/>
          <w:sz w:val="20"/>
          <w:szCs w:val="20"/>
          <w:vertAlign w:val="superscript"/>
          <w:lang w:bidi="fa-IR"/>
        </w:rPr>
        <w:t xml:space="preserve"> </w:t>
      </w:r>
      <w:r w:rsidR="005E2091" w:rsidRPr="007A6455">
        <w:rPr>
          <w:rStyle w:val="FootnoteReference"/>
          <w:sz w:val="20"/>
          <w:szCs w:val="20"/>
          <w:vertAlign w:val="superscript"/>
        </w:rPr>
        <w:footnoteReference w:id="6"/>
      </w:r>
      <w:r w:rsidR="005E2091" w:rsidRPr="007A6455">
        <w:rPr>
          <w:rFonts w:cs="B Nazanin" w:hint="cs"/>
          <w:sz w:val="20"/>
          <w:szCs w:val="20"/>
          <w:rtl/>
          <w:lang w:bidi="fa-IR"/>
        </w:rPr>
        <w:t xml:space="preserve"> |  </w:t>
      </w:r>
      <w:r w:rsidR="001C5F69" w:rsidRPr="007A6455">
        <w:rPr>
          <w:rFonts w:cs="B Nazanin" w:hint="cs"/>
          <w:sz w:val="20"/>
          <w:szCs w:val="20"/>
          <w:rtl/>
        </w:rPr>
        <w:t>نویسنده سوم</w:t>
      </w:r>
      <w:r w:rsidR="005E2091" w:rsidRPr="007A6455">
        <w:rPr>
          <w:rFonts w:cs="B Nazanin"/>
          <w:sz w:val="20"/>
          <w:szCs w:val="20"/>
          <w:vertAlign w:val="superscript"/>
          <w:lang w:bidi="fa-IR"/>
        </w:rPr>
        <w:t xml:space="preserve"> </w:t>
      </w:r>
      <w:r w:rsidR="005E2091" w:rsidRPr="007A6455">
        <w:rPr>
          <w:rStyle w:val="FootnoteReference"/>
          <w:sz w:val="20"/>
          <w:szCs w:val="20"/>
          <w:vertAlign w:val="superscript"/>
        </w:rPr>
        <w:footnoteReference w:id="7"/>
      </w:r>
      <w:r w:rsidR="005E2091" w:rsidRPr="007A6455">
        <w:rPr>
          <w:rFonts w:cs="B Nazanin" w:hint="cs"/>
          <w:sz w:val="20"/>
          <w:szCs w:val="20"/>
          <w:rtl/>
          <w:lang w:bidi="fa-IR"/>
        </w:rPr>
        <w:t xml:space="preserve">|  </w:t>
      </w:r>
      <w:r w:rsidR="001C5F69" w:rsidRPr="007A6455">
        <w:rPr>
          <w:rFonts w:cs="B Nazanin" w:hint="cs"/>
          <w:sz w:val="20"/>
          <w:szCs w:val="20"/>
          <w:rtl/>
        </w:rPr>
        <w:t>نویسنده چهارم</w:t>
      </w:r>
      <w:r w:rsidR="005E2091" w:rsidRPr="007A6455">
        <w:rPr>
          <w:rFonts w:cs="B Nazanin"/>
          <w:sz w:val="20"/>
          <w:szCs w:val="20"/>
          <w:vertAlign w:val="superscript"/>
          <w:lang w:bidi="fa-IR"/>
        </w:rPr>
        <w:t xml:space="preserve"> </w:t>
      </w:r>
      <w:r w:rsidR="005E2091" w:rsidRPr="007A6455">
        <w:rPr>
          <w:rStyle w:val="FootnoteReference"/>
          <w:sz w:val="20"/>
          <w:szCs w:val="20"/>
          <w:vertAlign w:val="superscript"/>
        </w:rPr>
        <w:footnoteReference w:id="8"/>
      </w:r>
    </w:p>
    <w:bookmarkEnd w:id="1"/>
    <w:p w14:paraId="27ED3D39" w14:textId="799D38C3" w:rsidR="003B5EF2" w:rsidRPr="00462F0E" w:rsidRDefault="003B5EF2" w:rsidP="00682A37">
      <w:pPr>
        <w:pStyle w:val="a5"/>
        <w:ind w:left="0"/>
        <w:jc w:val="right"/>
        <w:rPr>
          <w:rFonts w:cs="B Lotus"/>
          <w:sz w:val="4"/>
          <w:szCs w:val="4"/>
          <w:rtl/>
        </w:rPr>
      </w:pPr>
    </w:p>
    <w:p w14:paraId="7A180C97" w14:textId="77777777" w:rsidR="003D0325" w:rsidRDefault="003D0325" w:rsidP="003D0325">
      <w:pPr>
        <w:pStyle w:val="a5"/>
        <w:spacing w:before="240" w:after="120"/>
        <w:ind w:left="284"/>
        <w:contextualSpacing/>
        <w:jc w:val="lowKashida"/>
        <w:rPr>
          <w:rFonts w:cs="B Lotus"/>
          <w:sz w:val="22"/>
          <w:szCs w:val="22"/>
          <w:rtl/>
        </w:rPr>
      </w:pPr>
    </w:p>
    <w:p w14:paraId="53527053" w14:textId="7B3BD2E3" w:rsidR="0090715F" w:rsidRPr="00655DCD" w:rsidRDefault="0090715F" w:rsidP="00026789">
      <w:pPr>
        <w:pStyle w:val="a5"/>
        <w:spacing w:before="240" w:after="120"/>
        <w:ind w:left="284"/>
        <w:contextualSpacing/>
        <w:jc w:val="lowKashida"/>
        <w:rPr>
          <w:rFonts w:cs="B Nazanin"/>
          <w:sz w:val="20"/>
          <w:szCs w:val="20"/>
          <w:rtl/>
          <w:lang w:bidi="fa-IR"/>
        </w:rPr>
      </w:pPr>
      <w:r w:rsidRPr="00655DCD">
        <w:rPr>
          <w:rFonts w:cs="B Nazanin"/>
          <w:sz w:val="22"/>
          <w:szCs w:val="22"/>
          <w:rtl/>
        </w:rPr>
        <w:t>چکيده</w:t>
      </w:r>
      <w:r w:rsidR="00A01EE9" w:rsidRPr="00655DCD">
        <w:rPr>
          <w:rFonts w:cs="B Nazanin"/>
          <w:color w:val="0070C0"/>
          <w:sz w:val="16"/>
          <w:szCs w:val="16"/>
        </w:rPr>
        <w:t xml:space="preserve">  </w:t>
      </w:r>
      <w:r w:rsidR="00A01EE9" w:rsidRPr="00655DCD">
        <w:rPr>
          <w:rFonts w:cs="B Nazanin" w:hint="cs"/>
          <w:color w:val="0070C0"/>
          <w:sz w:val="16"/>
          <w:szCs w:val="16"/>
          <w:rtl/>
          <w:lang w:bidi="fa-IR"/>
        </w:rPr>
        <w:t xml:space="preserve"> </w:t>
      </w:r>
      <w:r w:rsidR="00A01EE9" w:rsidRPr="00026789">
        <w:rPr>
          <w:rFonts w:cs="B Nazanin" w:hint="cs"/>
          <w:b w:val="0"/>
          <w:bCs w:val="0"/>
          <w:sz w:val="22"/>
          <w:szCs w:val="22"/>
          <w:highlight w:val="yellow"/>
          <w:rtl/>
          <w:lang w:bidi="fa-IR"/>
        </w:rPr>
        <w:t xml:space="preserve">(150 </w:t>
      </w:r>
      <w:r w:rsidR="00026789" w:rsidRPr="00026789">
        <w:rPr>
          <w:rFonts w:ascii="Sakkal Majalla" w:hAnsi="Sakkal Majalla" w:cs="B Nazanin" w:hint="cs"/>
          <w:b w:val="0"/>
          <w:bCs w:val="0"/>
          <w:sz w:val="22"/>
          <w:szCs w:val="22"/>
          <w:highlight w:val="yellow"/>
          <w:rtl/>
          <w:lang w:bidi="fa-IR"/>
        </w:rPr>
        <w:t>تا</w:t>
      </w:r>
      <w:r w:rsidR="00A01EE9" w:rsidRPr="00026789">
        <w:rPr>
          <w:rFonts w:cs="B Nazanin" w:hint="cs"/>
          <w:b w:val="0"/>
          <w:bCs w:val="0"/>
          <w:sz w:val="22"/>
          <w:szCs w:val="22"/>
          <w:highlight w:val="yellow"/>
          <w:rtl/>
          <w:lang w:bidi="fa-IR"/>
        </w:rPr>
        <w:t xml:space="preserve"> 250 کلمه)</w:t>
      </w:r>
    </w:p>
    <w:p w14:paraId="1CABF7F9" w14:textId="17732CCA" w:rsidR="00991BCA" w:rsidRPr="00655DCD" w:rsidRDefault="00B733A9" w:rsidP="009B02B2">
      <w:pPr>
        <w:pStyle w:val="A-Text"/>
        <w:ind w:left="284" w:right="567"/>
        <w:rPr>
          <w:rFonts w:cs="B Nazanin"/>
          <w:sz w:val="20"/>
          <w:szCs w:val="20"/>
          <w:rtl/>
        </w:rPr>
      </w:pPr>
      <w:r w:rsidRPr="00655DCD">
        <w:rPr>
          <w:rFonts w:cs="B Nazanin" w:hint="cs"/>
          <w:sz w:val="19"/>
          <w:rtl/>
          <w:lang w:bidi="ar-SA"/>
        </w:rPr>
        <w:t xml:space="preserve"> </w:t>
      </w:r>
      <w:r w:rsidRPr="00655DCD">
        <w:rPr>
          <w:rFonts w:cs="B Nazanin" w:hint="cs"/>
          <w:sz w:val="20"/>
          <w:szCs w:val="20"/>
          <w:rtl/>
          <w:lang w:bidi="ar-SA"/>
        </w:rPr>
        <w:t>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w:t>
      </w:r>
      <w:r w:rsidR="009B02B2" w:rsidRPr="00655DCD">
        <w:rPr>
          <w:rFonts w:cs="B Nazanin" w:hint="cs"/>
          <w:sz w:val="20"/>
          <w:szCs w:val="20"/>
          <w:rtl/>
          <w:lang w:bidi="ar-SA"/>
        </w:rPr>
        <w:t xml:space="preserve"> متن چکیده متن چکیده متن متن چکیده متن چکیده متن چکیده متن چکیده متن چکیده متن چکیده متن چکیده متن چکیده متن چکیده متن چکیده متن چکیده متن چکیده متن چکیده متن چکیده متن چکیده</w:t>
      </w:r>
      <w:r w:rsidR="00991BCA" w:rsidRPr="00655DCD">
        <w:rPr>
          <w:rFonts w:cs="B Nazanin" w:hint="cs"/>
          <w:sz w:val="20"/>
          <w:szCs w:val="20"/>
          <w:rtl/>
        </w:rPr>
        <w:t xml:space="preserve">. </w:t>
      </w:r>
    </w:p>
    <w:p w14:paraId="29813042" w14:textId="2C57CB5D" w:rsidR="002B3B10" w:rsidRPr="00655DCD" w:rsidRDefault="00854CAC" w:rsidP="003D0325">
      <w:pPr>
        <w:spacing w:before="120"/>
        <w:ind w:left="284" w:firstLine="0"/>
        <w:rPr>
          <w:rFonts w:asciiTheme="majorBidi" w:hAnsiTheme="majorBidi" w:cs="B Nazanin"/>
          <w:b/>
          <w:bCs/>
          <w:noProof/>
          <w:sz w:val="18"/>
          <w:szCs w:val="18"/>
          <w:lang w:bidi="fa-IR"/>
        </w:rPr>
      </w:pPr>
      <w:r w:rsidRPr="00655DCD">
        <w:rPr>
          <w:rFonts w:cs="B Nazanin" w:hint="cs"/>
          <w:b/>
          <w:bCs/>
          <w:szCs w:val="22"/>
          <w:rtl/>
          <w:lang w:bidi="fa-IR"/>
        </w:rPr>
        <w:t>کلید</w:t>
      </w:r>
      <w:r w:rsidR="00547E3F" w:rsidRPr="00655DCD">
        <w:rPr>
          <w:rFonts w:cs="B Nazanin" w:hint="cs"/>
          <w:b/>
          <w:bCs/>
          <w:szCs w:val="22"/>
          <w:rtl/>
          <w:lang w:bidi="fa-IR"/>
        </w:rPr>
        <w:t>واژه</w:t>
      </w:r>
      <w:r w:rsidR="00757D7E" w:rsidRPr="00655DCD">
        <w:rPr>
          <w:rFonts w:cs="B Nazanin" w:hint="cs"/>
          <w:b/>
          <w:bCs/>
          <w:szCs w:val="22"/>
          <w:rtl/>
          <w:lang w:bidi="fa-IR"/>
        </w:rPr>
        <w:t>‌‌</w:t>
      </w:r>
      <w:r w:rsidR="00547E3F" w:rsidRPr="00655DCD">
        <w:rPr>
          <w:rFonts w:cs="B Nazanin" w:hint="cs"/>
          <w:b/>
          <w:bCs/>
          <w:szCs w:val="22"/>
          <w:rtl/>
          <w:lang w:bidi="fa-IR"/>
        </w:rPr>
        <w:t>ها</w:t>
      </w:r>
      <w:r w:rsidR="00547E3F" w:rsidRPr="00655DCD">
        <w:rPr>
          <w:rFonts w:cs="B Nazanin" w:hint="cs"/>
          <w:sz w:val="20"/>
          <w:szCs w:val="20"/>
          <w:rtl/>
          <w:lang w:bidi="fa-IR"/>
        </w:rPr>
        <w:t>:</w:t>
      </w:r>
      <w:r w:rsidRPr="00655DCD">
        <w:rPr>
          <w:rFonts w:cs="B Nazanin" w:hint="cs"/>
          <w:sz w:val="14"/>
          <w:szCs w:val="14"/>
          <w:rtl/>
          <w:lang w:bidi="fa-IR"/>
        </w:rPr>
        <w:t xml:space="preserve"> </w:t>
      </w:r>
      <w:r w:rsidR="00B733A9" w:rsidRPr="00655DCD">
        <w:rPr>
          <w:rFonts w:cs="B Nazanin" w:hint="cs"/>
          <w:sz w:val="20"/>
          <w:szCs w:val="20"/>
          <w:rtl/>
          <w:lang w:bidi="fa-IR"/>
        </w:rPr>
        <w:t>کلید واژه</w:t>
      </w:r>
      <w:r w:rsidR="00462F0E" w:rsidRPr="00655DCD">
        <w:rPr>
          <w:rFonts w:cs="B Nazanin" w:hint="cs"/>
          <w:sz w:val="20"/>
          <w:szCs w:val="20"/>
          <w:rtl/>
          <w:lang w:bidi="fa-IR"/>
        </w:rPr>
        <w:t>؛</w:t>
      </w:r>
      <w:r w:rsidR="00E5326B" w:rsidRPr="00655DCD">
        <w:rPr>
          <w:rFonts w:cs="B Nazanin" w:hint="cs"/>
          <w:sz w:val="20"/>
          <w:szCs w:val="20"/>
          <w:rtl/>
          <w:lang w:bidi="fa-IR"/>
        </w:rPr>
        <w:t xml:space="preserve"> </w:t>
      </w:r>
      <w:r w:rsidR="00B733A9" w:rsidRPr="00655DCD">
        <w:rPr>
          <w:rFonts w:cs="B Nazanin" w:hint="cs"/>
          <w:sz w:val="20"/>
          <w:szCs w:val="20"/>
          <w:rtl/>
          <w:lang w:bidi="fa-IR"/>
        </w:rPr>
        <w:t>کلید واژه، کلید واژه</w:t>
      </w:r>
      <w:r w:rsidR="00165920" w:rsidRPr="00655DCD">
        <w:rPr>
          <w:rFonts w:cs="B Nazanin" w:hint="cs"/>
          <w:sz w:val="20"/>
          <w:szCs w:val="20"/>
          <w:rtl/>
          <w:lang w:bidi="fa-IR"/>
        </w:rPr>
        <w:t>.</w:t>
      </w:r>
    </w:p>
    <w:p w14:paraId="3F218986" w14:textId="77777777" w:rsidR="002B3B10" w:rsidRDefault="002B3B10">
      <w:pPr>
        <w:bidi w:val="0"/>
        <w:ind w:firstLine="0"/>
        <w:jc w:val="left"/>
        <w:rPr>
          <w:rFonts w:asciiTheme="majorBidi" w:hAnsiTheme="majorBidi" w:cs="B Lotus"/>
          <w:b/>
          <w:bCs/>
          <w:noProof/>
          <w:sz w:val="18"/>
          <w:szCs w:val="18"/>
          <w:lang w:bidi="fa-IR"/>
        </w:rPr>
      </w:pPr>
      <w:r>
        <w:rPr>
          <w:rFonts w:asciiTheme="majorBidi" w:hAnsiTheme="majorBidi" w:cs="B Lotus"/>
          <w:b/>
          <w:bCs/>
          <w:noProof/>
          <w:sz w:val="18"/>
          <w:szCs w:val="18"/>
          <w:lang w:bidi="fa-IR"/>
        </w:rPr>
        <w:br w:type="page"/>
      </w:r>
    </w:p>
    <w:p w14:paraId="2D78967F" w14:textId="77777777" w:rsidR="002B3B10" w:rsidRPr="00655DCD" w:rsidRDefault="002B3B10" w:rsidP="002B3B10">
      <w:pPr>
        <w:pStyle w:val="S-H01"/>
        <w:spacing w:line="259" w:lineRule="auto"/>
        <w:rPr>
          <w:rFonts w:cs="B Nazanin"/>
          <w:b w:val="0"/>
          <w:bCs w:val="0"/>
          <w:sz w:val="24"/>
          <w:szCs w:val="24"/>
        </w:rPr>
      </w:pPr>
    </w:p>
    <w:p w14:paraId="5C251816" w14:textId="73CC79D0" w:rsidR="00FE181E" w:rsidRPr="00655DCD" w:rsidRDefault="00096129" w:rsidP="00026789">
      <w:pPr>
        <w:pStyle w:val="S-H01"/>
        <w:spacing w:line="259" w:lineRule="auto"/>
        <w:rPr>
          <w:rFonts w:cs="B Nazanin"/>
          <w:szCs w:val="26"/>
          <w:rtl/>
          <w:lang w:bidi="fa-IR"/>
        </w:rPr>
      </w:pPr>
      <w:r w:rsidRPr="00655DCD">
        <w:rPr>
          <w:rFonts w:cs="B Nazanin" w:hint="cs"/>
          <w:szCs w:val="26"/>
          <w:rtl/>
        </w:rPr>
        <w:t>مقدمه و بیان مسئله</w:t>
      </w:r>
      <w:r w:rsidR="005232A6">
        <w:rPr>
          <w:rFonts w:cs="B Nazanin" w:hint="cs"/>
          <w:szCs w:val="26"/>
          <w:rtl/>
          <w:lang w:bidi="fa-IR"/>
        </w:rPr>
        <w:t xml:space="preserve"> </w:t>
      </w:r>
      <w:r w:rsidR="005232A6" w:rsidRPr="00026789">
        <w:rPr>
          <w:rFonts w:cs="B Nazanin" w:hint="cs"/>
          <w:b w:val="0"/>
          <w:bCs w:val="0"/>
          <w:szCs w:val="26"/>
          <w:highlight w:val="yellow"/>
          <w:rtl/>
          <w:lang w:bidi="fa-IR"/>
        </w:rPr>
        <w:t xml:space="preserve">(متن مقاله شامل مقدمه و بیان مسئله، </w:t>
      </w:r>
      <w:r w:rsidR="00A65698" w:rsidRPr="00026789">
        <w:rPr>
          <w:rFonts w:cs="B Nazanin" w:hint="cs"/>
          <w:b w:val="0"/>
          <w:bCs w:val="0"/>
          <w:szCs w:val="26"/>
          <w:highlight w:val="yellow"/>
          <w:rtl/>
          <w:lang w:bidi="fa-IR"/>
        </w:rPr>
        <w:t xml:space="preserve">پیشینه ، </w:t>
      </w:r>
      <w:r w:rsidR="005232A6" w:rsidRPr="00026789">
        <w:rPr>
          <w:rFonts w:cs="B Nazanin" w:hint="cs"/>
          <w:b w:val="0"/>
          <w:bCs w:val="0"/>
          <w:szCs w:val="26"/>
          <w:highlight w:val="yellow"/>
          <w:rtl/>
          <w:lang w:bidi="fa-IR"/>
        </w:rPr>
        <w:t>مبانی نظری، روش، یافته</w:t>
      </w:r>
      <w:r w:rsidR="005232A6" w:rsidRPr="00026789">
        <w:rPr>
          <w:rFonts w:cs="B Nazanin"/>
          <w:b w:val="0"/>
          <w:bCs w:val="0"/>
          <w:szCs w:val="26"/>
          <w:highlight w:val="yellow"/>
          <w:rtl/>
          <w:lang w:bidi="fa-IR"/>
        </w:rPr>
        <w:softHyphen/>
      </w:r>
      <w:r w:rsidR="005232A6" w:rsidRPr="00026789">
        <w:rPr>
          <w:rFonts w:cs="B Nazanin" w:hint="cs"/>
          <w:b w:val="0"/>
          <w:bCs w:val="0"/>
          <w:szCs w:val="26"/>
          <w:highlight w:val="yellow"/>
          <w:rtl/>
          <w:lang w:bidi="fa-IR"/>
        </w:rPr>
        <w:t>ها و نتیجه</w:t>
      </w:r>
      <w:r w:rsidR="005232A6" w:rsidRPr="00026789">
        <w:rPr>
          <w:rFonts w:cs="B Nazanin"/>
          <w:b w:val="0"/>
          <w:bCs w:val="0"/>
          <w:szCs w:val="26"/>
          <w:highlight w:val="yellow"/>
          <w:rtl/>
          <w:lang w:bidi="fa-IR"/>
        </w:rPr>
        <w:softHyphen/>
      </w:r>
      <w:r w:rsidR="005232A6" w:rsidRPr="00026789">
        <w:rPr>
          <w:rFonts w:cs="B Nazanin" w:hint="cs"/>
          <w:b w:val="0"/>
          <w:bCs w:val="0"/>
          <w:szCs w:val="26"/>
          <w:highlight w:val="yellow"/>
          <w:rtl/>
          <w:lang w:bidi="fa-IR"/>
        </w:rPr>
        <w:t xml:space="preserve">گیری </w:t>
      </w:r>
      <w:r w:rsidR="008A2A34">
        <w:rPr>
          <w:rFonts w:cs="B Nazanin" w:hint="cs"/>
          <w:b w:val="0"/>
          <w:bCs w:val="0"/>
          <w:szCs w:val="26"/>
          <w:highlight w:val="yellow"/>
          <w:rtl/>
          <w:lang w:bidi="fa-IR"/>
        </w:rPr>
        <w:t xml:space="preserve">حد اکثر در 8000 کلمه </w:t>
      </w:r>
      <w:r w:rsidR="005232A6" w:rsidRPr="00026789">
        <w:rPr>
          <w:rFonts w:cs="B Nazanin" w:hint="cs"/>
          <w:b w:val="0"/>
          <w:bCs w:val="0"/>
          <w:szCs w:val="26"/>
          <w:highlight w:val="yellow"/>
          <w:rtl/>
          <w:lang w:bidi="fa-IR"/>
        </w:rPr>
        <w:t>باشد</w:t>
      </w:r>
      <w:r w:rsidR="00026789" w:rsidRPr="00026789">
        <w:rPr>
          <w:rFonts w:cs="B Nazanin" w:hint="cs"/>
          <w:b w:val="0"/>
          <w:bCs w:val="0"/>
          <w:szCs w:val="26"/>
          <w:highlight w:val="yellow"/>
          <w:rtl/>
          <w:lang w:bidi="fa-IR"/>
        </w:rPr>
        <w:t>.</w:t>
      </w:r>
      <w:r w:rsidR="005232A6" w:rsidRPr="00026789">
        <w:rPr>
          <w:rFonts w:cs="B Nazanin" w:hint="cs"/>
          <w:b w:val="0"/>
          <w:bCs w:val="0"/>
          <w:szCs w:val="26"/>
          <w:highlight w:val="yellow"/>
          <w:rtl/>
          <w:lang w:bidi="fa-IR"/>
        </w:rPr>
        <w:t>)</w:t>
      </w:r>
    </w:p>
    <w:p w14:paraId="1619E21B" w14:textId="49F303C2" w:rsidR="00BE76E6" w:rsidRPr="00655DCD" w:rsidRDefault="000A7CC6" w:rsidP="003F0017">
      <w:pPr>
        <w:jc w:val="both"/>
        <w:rPr>
          <w:rFonts w:ascii="BLotus" w:cs="B Nazanin"/>
          <w:shd w:val="clear" w:color="auto" w:fill="FFFFFF"/>
          <w:rtl/>
        </w:rPr>
      </w:pPr>
      <w:r w:rsidRPr="00655DCD">
        <w:rPr>
          <w:rFonts w:cs="B Nazanin" w:hint="cs"/>
          <w:rtl/>
        </w:rPr>
        <w:t>متن مقدمه</w:t>
      </w:r>
      <w:r w:rsidR="000662C6" w:rsidRPr="00655DCD">
        <w:rPr>
          <w:rFonts w:cs="B Nazanin"/>
          <w:rtl/>
        </w:rPr>
        <w:t xml:space="preserve"> </w:t>
      </w:r>
      <w:r w:rsidRPr="00655DCD">
        <w:rPr>
          <w:rFonts w:cs="B Nazanin" w:hint="cs"/>
          <w:rtl/>
        </w:rPr>
        <w:t>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w:t>
      </w:r>
      <w:r w:rsidR="008D7BB4" w:rsidRPr="00655DCD">
        <w:rPr>
          <w:rFonts w:cs="B Nazanin" w:hint="cs"/>
          <w:rtl/>
        </w:rPr>
        <w:t xml:space="preserve">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 متن مقدمه</w:t>
      </w:r>
      <w:r w:rsidR="008D7BB4" w:rsidRPr="00655DCD">
        <w:rPr>
          <w:rFonts w:ascii="BLotus" w:cs="B Nazanin" w:hint="cs"/>
          <w:shd w:val="clear" w:color="auto" w:fill="FFFFFF"/>
          <w:rtl/>
        </w:rPr>
        <w:t>.</w:t>
      </w:r>
    </w:p>
    <w:p w14:paraId="7A03DEAD" w14:textId="77777777" w:rsidR="00F81EAF" w:rsidRPr="00655DCD" w:rsidRDefault="00F81EAF" w:rsidP="00BE76E6">
      <w:pPr>
        <w:rPr>
          <w:rFonts w:ascii="BLotus" w:cs="B Nazanin"/>
          <w:color w:val="FF0000"/>
          <w:sz w:val="24"/>
          <w:shd w:val="clear" w:color="auto" w:fill="FFFFFF"/>
        </w:rPr>
      </w:pPr>
    </w:p>
    <w:p w14:paraId="01828DE2" w14:textId="5340AE2B" w:rsidR="000662C6" w:rsidRPr="00655DCD" w:rsidRDefault="00A65698" w:rsidP="002B3B10">
      <w:pPr>
        <w:pStyle w:val="S-H02"/>
        <w:rPr>
          <w:rFonts w:cs="B Nazanin"/>
          <w:rtl/>
        </w:rPr>
      </w:pPr>
      <w:r>
        <w:rPr>
          <w:rFonts w:cs="B Nazanin" w:hint="cs"/>
          <w:rtl/>
        </w:rPr>
        <w:t>پیشینه</w:t>
      </w:r>
      <w:bookmarkStart w:id="2" w:name="_Hlk239580973"/>
      <w:r>
        <w:rPr>
          <w:rFonts w:cs="B Nazanin" w:hint="cs"/>
          <w:rtl/>
        </w:rPr>
        <w:t xml:space="preserve"> پژوهش</w:t>
      </w:r>
      <w:bookmarkEnd w:id="2"/>
    </w:p>
    <w:p w14:paraId="0889D479" w14:textId="4072F8A4" w:rsidR="000662C6" w:rsidRPr="00655DCD" w:rsidRDefault="00A65698" w:rsidP="00A65698">
      <w:pPr>
        <w:jc w:val="both"/>
        <w:rPr>
          <w:rFonts w:cs="B Nazanin"/>
          <w:rtl/>
        </w:rPr>
      </w:pPr>
      <w:bookmarkStart w:id="3" w:name="_Hlk239580579"/>
      <w:bookmarkStart w:id="4" w:name="_Hlk239580450"/>
      <w:bookmarkStart w:id="5" w:name="_Hlk239580477"/>
      <w:bookmarkStart w:id="6" w:name="_Hlk239580506"/>
      <w:r>
        <w:rPr>
          <w:rFonts w:cs="B Nazanin" w:hint="cs"/>
          <w:rtl/>
        </w:rPr>
        <w:t>متن</w:t>
      </w:r>
      <w:bookmarkEnd w:id="3"/>
      <w:r>
        <w:rPr>
          <w:rFonts w:cs="B Nazanin" w:hint="cs"/>
          <w:rtl/>
        </w:rPr>
        <w:t xml:space="preserve"> پیشینه </w:t>
      </w:r>
      <w:bookmarkStart w:id="7" w:name="_Hlk239580519"/>
      <w:r w:rsidR="00AC6332" w:rsidRPr="00AC6332">
        <w:rPr>
          <w:rFonts w:cs="B Nazanin"/>
          <w:rtl/>
        </w:rPr>
        <w:t>تجرب</w:t>
      </w:r>
      <w:r w:rsidR="00AC6332" w:rsidRPr="00AC6332">
        <w:rPr>
          <w:rFonts w:cs="B Nazanin" w:hint="cs"/>
          <w:rtl/>
        </w:rPr>
        <w:t>ی</w:t>
      </w:r>
      <w:r w:rsidR="00AC6332" w:rsidRPr="00AC6332">
        <w:rPr>
          <w:rFonts w:cs="B Nazanin"/>
          <w:rtl/>
        </w:rPr>
        <w:t xml:space="preserve"> پژوهش </w:t>
      </w:r>
      <w:r w:rsidRPr="00A65698">
        <w:rPr>
          <w:rFonts w:cs="B Nazanin"/>
          <w:rtl/>
        </w:rPr>
        <w:t>متن</w:t>
      </w:r>
      <w:r w:rsidRPr="00A65698">
        <w:rPr>
          <w:rFonts w:cs="B Nazanin" w:hint="cs"/>
          <w:rtl/>
        </w:rPr>
        <w:t xml:space="preserve"> </w:t>
      </w:r>
      <w:r>
        <w:rPr>
          <w:rFonts w:cs="B Nazanin" w:hint="cs"/>
          <w:rtl/>
        </w:rPr>
        <w:t xml:space="preserve">پیشینه </w:t>
      </w:r>
      <w:bookmarkEnd w:id="4"/>
      <w:r w:rsidR="00AC6332" w:rsidRPr="00AC6332">
        <w:rPr>
          <w:rFonts w:cs="B Nazanin"/>
          <w:rtl/>
        </w:rPr>
        <w:t>تجرب</w:t>
      </w:r>
      <w:r w:rsidR="00AC6332" w:rsidRPr="00AC6332">
        <w:rPr>
          <w:rFonts w:cs="B Nazanin" w:hint="cs"/>
          <w:rtl/>
        </w:rPr>
        <w:t>ی</w:t>
      </w:r>
      <w:r w:rsidR="00AC6332" w:rsidRPr="00AC6332">
        <w:rPr>
          <w:rFonts w:cs="B Nazanin"/>
          <w:rtl/>
        </w:rPr>
        <w:t xml:space="preserve"> پژوهش </w:t>
      </w:r>
      <w:r w:rsidRPr="00A65698">
        <w:rPr>
          <w:rFonts w:cs="B Nazanin"/>
          <w:rtl/>
        </w:rPr>
        <w:t>متن</w:t>
      </w:r>
      <w:r w:rsidRPr="00A65698">
        <w:rPr>
          <w:rFonts w:cs="B Nazanin" w:hint="cs"/>
          <w:rtl/>
        </w:rPr>
        <w:t xml:space="preserve"> </w:t>
      </w:r>
      <w:r>
        <w:rPr>
          <w:rFonts w:cs="B Nazanin" w:hint="cs"/>
          <w:rtl/>
        </w:rPr>
        <w:t xml:space="preserve">پیشینه </w:t>
      </w:r>
      <w:r w:rsidR="00AC6332" w:rsidRPr="00AC6332">
        <w:rPr>
          <w:rFonts w:cs="B Nazanin"/>
          <w:rtl/>
        </w:rPr>
        <w:t>تجرب</w:t>
      </w:r>
      <w:r w:rsidR="00AC6332" w:rsidRPr="00AC6332">
        <w:rPr>
          <w:rFonts w:cs="B Nazanin" w:hint="cs"/>
          <w:rtl/>
        </w:rPr>
        <w:t>ی</w:t>
      </w:r>
      <w:r w:rsidR="00AC6332" w:rsidRPr="00AC6332">
        <w:rPr>
          <w:rFonts w:cs="B Nazanin"/>
          <w:rtl/>
        </w:rPr>
        <w:t xml:space="preserve"> پژوهش </w:t>
      </w:r>
      <w:r w:rsidRPr="00A65698">
        <w:rPr>
          <w:rFonts w:cs="B Nazanin"/>
          <w:rtl/>
        </w:rPr>
        <w:t>متن</w:t>
      </w:r>
      <w:r w:rsidRPr="00A65698">
        <w:rPr>
          <w:rFonts w:cs="B Nazanin" w:hint="cs"/>
          <w:rtl/>
        </w:rPr>
        <w:t xml:space="preserve"> </w:t>
      </w:r>
      <w:r>
        <w:rPr>
          <w:rFonts w:cs="B Nazanin" w:hint="cs"/>
          <w:rtl/>
        </w:rPr>
        <w:t>پیشینه</w:t>
      </w:r>
      <w:r w:rsidRPr="00A65698">
        <w:rPr>
          <w:rtl/>
        </w:rPr>
        <w:t xml:space="preserve"> </w:t>
      </w:r>
      <w:r w:rsidR="00AC6332" w:rsidRPr="00AC6332">
        <w:rPr>
          <w:rtl/>
        </w:rPr>
        <w:t>تجرب</w:t>
      </w:r>
      <w:r w:rsidR="00AC6332" w:rsidRPr="00AC6332">
        <w:rPr>
          <w:rFonts w:hint="cs"/>
          <w:rtl/>
        </w:rPr>
        <w:t>ی</w:t>
      </w:r>
      <w:r w:rsidR="00AC6332" w:rsidRPr="00AC6332">
        <w:rPr>
          <w:rtl/>
        </w:rPr>
        <w:t xml:space="preserve"> پژوهش </w:t>
      </w:r>
      <w:r w:rsidRPr="00A65698">
        <w:rPr>
          <w:rtl/>
        </w:rPr>
        <w:t xml:space="preserve">متن </w:t>
      </w:r>
      <w:r w:rsidRPr="00A65698">
        <w:rPr>
          <w:rFonts w:cs="B Nazanin"/>
          <w:rtl/>
        </w:rPr>
        <w:t>پ</w:t>
      </w:r>
      <w:r w:rsidRPr="00A65698">
        <w:rPr>
          <w:rFonts w:cs="B Nazanin" w:hint="cs"/>
          <w:rtl/>
        </w:rPr>
        <w:t>ی</w:t>
      </w:r>
      <w:r w:rsidRPr="00A65698">
        <w:rPr>
          <w:rFonts w:cs="B Nazanin" w:hint="eastAsia"/>
          <w:rtl/>
        </w:rPr>
        <w:t>ش</w:t>
      </w:r>
      <w:r w:rsidRPr="00A65698">
        <w:rPr>
          <w:rFonts w:cs="B Nazanin" w:hint="cs"/>
          <w:rtl/>
        </w:rPr>
        <w:t>ی</w:t>
      </w:r>
      <w:r w:rsidRPr="00A65698">
        <w:rPr>
          <w:rFonts w:cs="B Nazanin" w:hint="eastAsia"/>
          <w:rtl/>
        </w:rPr>
        <w:t>نه</w:t>
      </w:r>
      <w:r w:rsidRPr="00A65698">
        <w:rPr>
          <w:rtl/>
        </w:rPr>
        <w:t xml:space="preserve"> </w:t>
      </w:r>
      <w:r w:rsidR="00AC6332" w:rsidRPr="00AC6332">
        <w:rPr>
          <w:rtl/>
        </w:rPr>
        <w:t>تجرب</w:t>
      </w:r>
      <w:r w:rsidR="00AC6332" w:rsidRPr="00AC6332">
        <w:rPr>
          <w:rFonts w:hint="cs"/>
          <w:rtl/>
        </w:rPr>
        <w:t>ی</w:t>
      </w:r>
      <w:r w:rsidR="00AC6332" w:rsidRPr="00AC6332">
        <w:rPr>
          <w:rtl/>
        </w:rPr>
        <w:t xml:space="preserve"> پژوهش </w:t>
      </w:r>
      <w:r w:rsidRPr="00A65698">
        <w:rPr>
          <w:rFonts w:cs="B Nazanin"/>
          <w:rtl/>
        </w:rPr>
        <w:t>متن پ</w:t>
      </w:r>
      <w:r w:rsidRPr="00A65698">
        <w:rPr>
          <w:rFonts w:cs="B Nazanin" w:hint="cs"/>
          <w:rtl/>
        </w:rPr>
        <w:t>ی</w:t>
      </w:r>
      <w:r w:rsidRPr="00A65698">
        <w:rPr>
          <w:rFonts w:cs="B Nazanin" w:hint="eastAsia"/>
          <w:rtl/>
        </w:rPr>
        <w:t>ش</w:t>
      </w:r>
      <w:r w:rsidRPr="00A65698">
        <w:rPr>
          <w:rFonts w:cs="B Nazanin" w:hint="cs"/>
          <w:rtl/>
        </w:rPr>
        <w:t>ی</w:t>
      </w:r>
      <w:r w:rsidRPr="00A65698">
        <w:rPr>
          <w:rFonts w:cs="B Nazanin" w:hint="eastAsia"/>
          <w:rtl/>
        </w:rPr>
        <w:t>نه</w:t>
      </w:r>
      <w:r w:rsidR="00AC6332" w:rsidRPr="00AC6332">
        <w:rPr>
          <w:rtl/>
        </w:rPr>
        <w:t xml:space="preserve"> </w:t>
      </w:r>
      <w:r w:rsidR="00AC6332" w:rsidRPr="00AC6332">
        <w:rPr>
          <w:rFonts w:cs="B Nazanin"/>
          <w:rtl/>
        </w:rPr>
        <w:t>تجرب</w:t>
      </w:r>
      <w:r w:rsidR="00AC6332" w:rsidRPr="00AC6332">
        <w:rPr>
          <w:rFonts w:cs="B Nazanin" w:hint="cs"/>
          <w:rtl/>
        </w:rPr>
        <w:t>ی</w:t>
      </w:r>
      <w:r w:rsidR="00AC6332" w:rsidRPr="00AC6332">
        <w:rPr>
          <w:rFonts w:cs="B Nazanin"/>
          <w:rtl/>
        </w:rPr>
        <w:t xml:space="preserve"> پژوهش</w:t>
      </w:r>
      <w:r w:rsidRPr="00A65698">
        <w:rPr>
          <w:rtl/>
        </w:rPr>
        <w:t xml:space="preserve"> </w:t>
      </w:r>
      <w:r w:rsidRPr="00A65698">
        <w:rPr>
          <w:rFonts w:cs="B Nazanin"/>
          <w:rtl/>
        </w:rPr>
        <w:t>متن</w:t>
      </w:r>
      <w:r w:rsidRPr="00A65698">
        <w:rPr>
          <w:rtl/>
        </w:rPr>
        <w:t xml:space="preserve"> </w:t>
      </w:r>
      <w:r w:rsidRPr="00A65698">
        <w:rPr>
          <w:rFonts w:cs="B Nazanin"/>
          <w:rtl/>
        </w:rPr>
        <w:t>پ</w:t>
      </w:r>
      <w:r w:rsidRPr="00A65698">
        <w:rPr>
          <w:rFonts w:cs="B Nazanin" w:hint="cs"/>
          <w:rtl/>
        </w:rPr>
        <w:t>ی</w:t>
      </w:r>
      <w:r w:rsidRPr="00A65698">
        <w:rPr>
          <w:rFonts w:cs="B Nazanin" w:hint="eastAsia"/>
          <w:rtl/>
        </w:rPr>
        <w:t>ش</w:t>
      </w:r>
      <w:r w:rsidRPr="00A65698">
        <w:rPr>
          <w:rFonts w:cs="B Nazanin" w:hint="cs"/>
          <w:rtl/>
        </w:rPr>
        <w:t>ی</w:t>
      </w:r>
      <w:r w:rsidRPr="00A65698">
        <w:rPr>
          <w:rFonts w:cs="B Nazanin" w:hint="eastAsia"/>
          <w:rtl/>
        </w:rPr>
        <w:t>نه</w:t>
      </w:r>
      <w:r w:rsidRPr="00A65698">
        <w:rPr>
          <w:rtl/>
        </w:rPr>
        <w:t xml:space="preserve"> </w:t>
      </w:r>
      <w:r w:rsidR="00AC6332" w:rsidRPr="00AC6332">
        <w:rPr>
          <w:rtl/>
        </w:rPr>
        <w:t>تجرب</w:t>
      </w:r>
      <w:r w:rsidR="00AC6332" w:rsidRPr="00AC6332">
        <w:rPr>
          <w:rFonts w:hint="cs"/>
          <w:rtl/>
        </w:rPr>
        <w:t>ی</w:t>
      </w:r>
      <w:r w:rsidR="00AC6332" w:rsidRPr="00AC6332">
        <w:rPr>
          <w:rtl/>
        </w:rPr>
        <w:t xml:space="preserve"> پژوهش </w:t>
      </w:r>
      <w:r w:rsidRPr="00A65698">
        <w:rPr>
          <w:rFonts w:cs="B Nazanin"/>
          <w:rtl/>
        </w:rPr>
        <w:t>متن پ</w:t>
      </w:r>
      <w:r w:rsidRPr="00A65698">
        <w:rPr>
          <w:rFonts w:cs="B Nazanin" w:hint="cs"/>
          <w:rtl/>
        </w:rPr>
        <w:t>ی</w:t>
      </w:r>
      <w:r w:rsidRPr="00A65698">
        <w:rPr>
          <w:rFonts w:cs="B Nazanin" w:hint="eastAsia"/>
          <w:rtl/>
        </w:rPr>
        <w:t>ش</w:t>
      </w:r>
      <w:r w:rsidRPr="00A65698">
        <w:rPr>
          <w:rFonts w:cs="B Nazanin" w:hint="cs"/>
          <w:rtl/>
        </w:rPr>
        <w:t>ی</w:t>
      </w:r>
      <w:r w:rsidRPr="00A65698">
        <w:rPr>
          <w:rFonts w:cs="B Nazanin" w:hint="eastAsia"/>
          <w:rtl/>
        </w:rPr>
        <w:t>نه</w:t>
      </w:r>
      <w:r>
        <w:rPr>
          <w:rFonts w:cs="B Nazanin" w:hint="cs"/>
          <w:rtl/>
        </w:rPr>
        <w:t xml:space="preserve"> </w:t>
      </w:r>
      <w:bookmarkStart w:id="8" w:name="_Hlk239580684"/>
      <w:r w:rsidR="00AC6332" w:rsidRPr="00AC6332">
        <w:rPr>
          <w:rFonts w:cs="B Nazanin"/>
          <w:rtl/>
        </w:rPr>
        <w:t>تجرب</w:t>
      </w:r>
      <w:r w:rsidR="00AC6332" w:rsidRPr="00AC6332">
        <w:rPr>
          <w:rFonts w:cs="B Nazanin" w:hint="cs"/>
          <w:rtl/>
        </w:rPr>
        <w:t>ی</w:t>
      </w:r>
      <w:r w:rsidR="00AC6332" w:rsidRPr="00AC6332">
        <w:rPr>
          <w:rFonts w:cs="B Nazanin"/>
          <w:rtl/>
        </w:rPr>
        <w:t xml:space="preserve"> پژوهش </w:t>
      </w:r>
      <w:r w:rsidRPr="00A65698">
        <w:rPr>
          <w:rFonts w:cs="B Nazanin"/>
          <w:rtl/>
        </w:rPr>
        <w:t>پ</w:t>
      </w:r>
      <w:r w:rsidRPr="00A65698">
        <w:rPr>
          <w:rFonts w:cs="B Nazanin" w:hint="cs"/>
          <w:rtl/>
        </w:rPr>
        <w:t>ی</w:t>
      </w:r>
      <w:r w:rsidRPr="00A65698">
        <w:rPr>
          <w:rFonts w:cs="B Nazanin" w:hint="eastAsia"/>
          <w:rtl/>
        </w:rPr>
        <w:t>ش</w:t>
      </w:r>
      <w:r w:rsidRPr="00A65698">
        <w:rPr>
          <w:rFonts w:cs="B Nazanin" w:hint="cs"/>
          <w:rtl/>
        </w:rPr>
        <w:t>ی</w:t>
      </w:r>
      <w:r w:rsidRPr="00A65698">
        <w:rPr>
          <w:rFonts w:cs="B Nazanin" w:hint="eastAsia"/>
          <w:rtl/>
        </w:rPr>
        <w:t>نه</w:t>
      </w:r>
      <w:r w:rsidR="00AC6332" w:rsidRPr="00AC6332">
        <w:rPr>
          <w:rtl/>
        </w:rPr>
        <w:t xml:space="preserve"> </w:t>
      </w:r>
      <w:r w:rsidR="00AC6332" w:rsidRPr="00AC6332">
        <w:rPr>
          <w:rFonts w:cs="B Nazanin"/>
          <w:rtl/>
        </w:rPr>
        <w:t>تجرب</w:t>
      </w:r>
      <w:r w:rsidR="00AC6332" w:rsidRPr="00AC6332">
        <w:rPr>
          <w:rFonts w:cs="B Nazanin" w:hint="cs"/>
          <w:rtl/>
        </w:rPr>
        <w:t>ی</w:t>
      </w:r>
      <w:r w:rsidR="00AC6332" w:rsidRPr="00AC6332">
        <w:rPr>
          <w:rFonts w:cs="B Nazanin"/>
          <w:rtl/>
        </w:rPr>
        <w:t xml:space="preserve"> پژوهش</w:t>
      </w:r>
      <w:r w:rsidRPr="00A65698">
        <w:rPr>
          <w:rtl/>
        </w:rPr>
        <w:t xml:space="preserve"> </w:t>
      </w:r>
      <w:r w:rsidRPr="00A65698">
        <w:rPr>
          <w:rFonts w:cs="B Nazanin"/>
          <w:rtl/>
        </w:rPr>
        <w:t>متن پ</w:t>
      </w:r>
      <w:r w:rsidRPr="00A65698">
        <w:rPr>
          <w:rFonts w:cs="B Nazanin" w:hint="cs"/>
          <w:rtl/>
        </w:rPr>
        <w:t>ی</w:t>
      </w:r>
      <w:r w:rsidRPr="00A65698">
        <w:rPr>
          <w:rFonts w:cs="B Nazanin" w:hint="eastAsia"/>
          <w:rtl/>
        </w:rPr>
        <w:t>ش</w:t>
      </w:r>
      <w:r w:rsidRPr="00A65698">
        <w:rPr>
          <w:rFonts w:cs="B Nazanin" w:hint="cs"/>
          <w:rtl/>
        </w:rPr>
        <w:t>ی</w:t>
      </w:r>
      <w:r w:rsidRPr="00A65698">
        <w:rPr>
          <w:rFonts w:cs="B Nazanin" w:hint="eastAsia"/>
          <w:rtl/>
        </w:rPr>
        <w:t>نه</w:t>
      </w:r>
      <w:r w:rsidRPr="00A65698">
        <w:rPr>
          <w:rtl/>
        </w:rPr>
        <w:t xml:space="preserve"> </w:t>
      </w:r>
      <w:r w:rsidR="00AC6332" w:rsidRPr="00AC6332">
        <w:rPr>
          <w:rtl/>
        </w:rPr>
        <w:t>تجرب</w:t>
      </w:r>
      <w:r w:rsidR="00AC6332" w:rsidRPr="00AC6332">
        <w:rPr>
          <w:rFonts w:hint="cs"/>
          <w:rtl/>
        </w:rPr>
        <w:t>ی</w:t>
      </w:r>
      <w:r w:rsidR="00AC6332" w:rsidRPr="00AC6332">
        <w:rPr>
          <w:rtl/>
        </w:rPr>
        <w:t xml:space="preserve"> پژوهش </w:t>
      </w:r>
      <w:r w:rsidRPr="00A65698">
        <w:rPr>
          <w:rtl/>
        </w:rPr>
        <w:t xml:space="preserve">متن </w:t>
      </w:r>
      <w:r w:rsidRPr="00A65698">
        <w:rPr>
          <w:rFonts w:cs="B Nazanin"/>
          <w:rtl/>
        </w:rPr>
        <w:t>پ</w:t>
      </w:r>
      <w:r w:rsidRPr="00A65698">
        <w:rPr>
          <w:rFonts w:cs="B Nazanin" w:hint="cs"/>
          <w:rtl/>
        </w:rPr>
        <w:t>ی</w:t>
      </w:r>
      <w:r w:rsidRPr="00A65698">
        <w:rPr>
          <w:rFonts w:cs="B Nazanin" w:hint="eastAsia"/>
          <w:rtl/>
        </w:rPr>
        <w:t>ش</w:t>
      </w:r>
      <w:r w:rsidRPr="00A65698">
        <w:rPr>
          <w:rFonts w:cs="B Nazanin" w:hint="cs"/>
          <w:rtl/>
        </w:rPr>
        <w:t>ی</w:t>
      </w:r>
      <w:r w:rsidRPr="00A65698">
        <w:rPr>
          <w:rFonts w:cs="B Nazanin" w:hint="eastAsia"/>
          <w:rtl/>
        </w:rPr>
        <w:t>نه</w:t>
      </w:r>
      <w:r w:rsidRPr="00A65698">
        <w:rPr>
          <w:rFonts w:cs="B Nazanin"/>
          <w:rtl/>
        </w:rPr>
        <w:t xml:space="preserve"> </w:t>
      </w:r>
      <w:bookmarkEnd w:id="5"/>
      <w:r w:rsidR="00AC6332" w:rsidRPr="00AC6332">
        <w:rPr>
          <w:rFonts w:cs="B Nazanin"/>
          <w:rtl/>
        </w:rPr>
        <w:t>تجرب</w:t>
      </w:r>
      <w:r w:rsidR="00AC6332" w:rsidRPr="00AC6332">
        <w:rPr>
          <w:rFonts w:cs="B Nazanin" w:hint="cs"/>
          <w:rtl/>
        </w:rPr>
        <w:t>ی</w:t>
      </w:r>
      <w:r w:rsidR="00AC6332" w:rsidRPr="00AC6332">
        <w:rPr>
          <w:rFonts w:cs="B Nazanin"/>
          <w:rtl/>
        </w:rPr>
        <w:t xml:space="preserve"> پژوهش </w:t>
      </w:r>
      <w:bookmarkEnd w:id="6"/>
      <w:bookmarkEnd w:id="8"/>
      <w:r w:rsidR="00AC6332" w:rsidRPr="00AC6332">
        <w:rPr>
          <w:rFonts w:cs="B Nazanin"/>
          <w:rtl/>
        </w:rPr>
        <w:t>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w:t>
      </w:r>
      <w:bookmarkEnd w:id="7"/>
      <w:r w:rsidR="00AC6332" w:rsidRPr="00AC6332">
        <w:rPr>
          <w:rFonts w:cs="B Nazanin"/>
          <w:rtl/>
        </w:rPr>
        <w:t>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متن پ</w:t>
      </w:r>
      <w:r w:rsidR="00AC6332" w:rsidRPr="00AC6332">
        <w:rPr>
          <w:rFonts w:cs="B Nazanin" w:hint="cs"/>
          <w:rtl/>
        </w:rPr>
        <w:t>ی</w:t>
      </w:r>
      <w:r w:rsidR="00AC6332" w:rsidRPr="00AC6332">
        <w:rPr>
          <w:rFonts w:cs="B Nazanin" w:hint="eastAsia"/>
          <w:rtl/>
        </w:rPr>
        <w:t>ش</w:t>
      </w:r>
      <w:r w:rsidR="00AC6332" w:rsidRPr="00AC6332">
        <w:rPr>
          <w:rFonts w:cs="B Nazanin" w:hint="cs"/>
          <w:rtl/>
        </w:rPr>
        <w:t>ی</w:t>
      </w:r>
      <w:r w:rsidR="00AC6332" w:rsidRPr="00AC6332">
        <w:rPr>
          <w:rFonts w:cs="B Nazanin" w:hint="eastAsia"/>
          <w:rtl/>
        </w:rPr>
        <w:t>نه</w:t>
      </w:r>
      <w:r w:rsidR="00AC6332" w:rsidRPr="00AC6332">
        <w:rPr>
          <w:rFonts w:cs="B Nazanin"/>
          <w:rtl/>
        </w:rPr>
        <w:t xml:space="preserve"> تجرب</w:t>
      </w:r>
      <w:r w:rsidR="00AC6332" w:rsidRPr="00AC6332">
        <w:rPr>
          <w:rFonts w:cs="B Nazanin" w:hint="cs"/>
          <w:rtl/>
        </w:rPr>
        <w:t>ی</w:t>
      </w:r>
      <w:r w:rsidR="00AC6332" w:rsidRPr="00AC6332">
        <w:rPr>
          <w:rFonts w:cs="B Nazanin"/>
          <w:rtl/>
        </w:rPr>
        <w:t xml:space="preserve"> پژوهش </w:t>
      </w:r>
    </w:p>
    <w:p w14:paraId="41BDE861" w14:textId="77777777" w:rsidR="00945646" w:rsidRPr="00655DCD" w:rsidRDefault="00945646" w:rsidP="002B3B10">
      <w:pPr>
        <w:pStyle w:val="S-H02"/>
        <w:spacing w:line="252" w:lineRule="auto"/>
        <w:rPr>
          <w:rFonts w:cs="B Nazanin"/>
          <w:b w:val="0"/>
          <w:bCs w:val="0"/>
          <w:szCs w:val="24"/>
          <w:rtl/>
        </w:rPr>
      </w:pPr>
    </w:p>
    <w:p w14:paraId="654AF47A" w14:textId="4090973D" w:rsidR="000662C6" w:rsidRPr="00655DCD" w:rsidRDefault="00A65698" w:rsidP="002B3B10">
      <w:pPr>
        <w:pStyle w:val="S-H02"/>
        <w:spacing w:line="252" w:lineRule="auto"/>
        <w:rPr>
          <w:rFonts w:cs="B Nazanin"/>
          <w:rtl/>
        </w:rPr>
      </w:pPr>
      <w:r>
        <w:rPr>
          <w:rFonts w:cs="B Nazanin" w:hint="cs"/>
          <w:rtl/>
        </w:rPr>
        <w:t>مبانی نظری</w:t>
      </w:r>
    </w:p>
    <w:p w14:paraId="0791E8A1" w14:textId="11B8A55F" w:rsidR="000662C6" w:rsidRPr="00655DCD" w:rsidRDefault="000A7CC6" w:rsidP="003F0017">
      <w:pPr>
        <w:jc w:val="both"/>
        <w:rPr>
          <w:rFonts w:ascii="B Nazanin" w:cs="B Nazanin"/>
          <w:shd w:val="clear" w:color="auto" w:fill="FFFFFF"/>
          <w:rtl/>
        </w:rPr>
      </w:pPr>
      <w:r w:rsidRPr="00655DCD">
        <w:rPr>
          <w:rFonts w:cs="B Nazanin" w:hint="cs"/>
          <w:shd w:val="clear" w:color="auto" w:fill="FFFFFF"/>
          <w:rtl/>
        </w:rPr>
        <w:t xml:space="preserve">متن </w:t>
      </w:r>
      <w:r w:rsidR="00A65698">
        <w:rPr>
          <w:rFonts w:cs="B Nazanin" w:hint="cs"/>
          <w:shd w:val="clear" w:color="auto" w:fill="FFFFFF"/>
          <w:rtl/>
        </w:rPr>
        <w:t xml:space="preserve">مبانی نظری </w:t>
      </w:r>
      <w:bookmarkStart w:id="9" w:name="_Hlk239580757"/>
      <w:r w:rsidR="00A65698">
        <w:rPr>
          <w:rFonts w:cs="B Nazanin" w:hint="cs"/>
          <w:shd w:val="clear" w:color="auto" w:fill="FFFFFF"/>
          <w:rtl/>
        </w:rPr>
        <w:t xml:space="preserve">متن مبانی نظری </w:t>
      </w:r>
      <w:bookmarkEnd w:id="9"/>
      <w:r w:rsidR="00A65698" w:rsidRPr="00A65698">
        <w:rPr>
          <w:rFonts w:cs="B Nazanin"/>
          <w:shd w:val="clear" w:color="auto" w:fill="FFFFFF"/>
          <w:rtl/>
        </w:rPr>
        <w:t>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Pr="00655DCD">
        <w:rPr>
          <w:rFonts w:cs="B Nazanin" w:hint="cs"/>
          <w:shd w:val="clear" w:color="auto" w:fill="FFFFFF"/>
          <w:rtl/>
        </w:rPr>
        <w:t xml:space="preserve"> </w:t>
      </w:r>
      <w:r w:rsidR="00A65698" w:rsidRPr="00A65698">
        <w:rPr>
          <w:rFonts w:cs="B Nazanin"/>
          <w:shd w:val="clear" w:color="auto" w:fill="FFFFFF"/>
          <w:rtl/>
        </w:rPr>
        <w:t>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w:t>
      </w:r>
      <w:r w:rsidRPr="00655DCD">
        <w:rPr>
          <w:rFonts w:cs="B Nazanin" w:hint="cs"/>
          <w:shd w:val="clear" w:color="auto" w:fill="FFFFFF"/>
          <w:rtl/>
        </w:rPr>
        <w:t xml:space="preserve">پژوهش متن </w:t>
      </w:r>
      <w:r w:rsidR="00A65698" w:rsidRPr="00A65698">
        <w:rPr>
          <w:rFonts w:cs="B Nazanin"/>
          <w:shd w:val="clear" w:color="auto" w:fill="FFFFFF"/>
          <w:rtl/>
        </w:rPr>
        <w:t>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w:t>
      </w:r>
      <w:r w:rsidR="00A65698" w:rsidRPr="00A65698">
        <w:rPr>
          <w:rFonts w:cs="B Nazanin" w:hint="eastAsia"/>
          <w:shd w:val="clear" w:color="auto" w:fill="FFFFFF"/>
          <w:rtl/>
        </w:rPr>
        <w:t>تن</w:t>
      </w:r>
      <w:r w:rsidR="00A65698" w:rsidRPr="00A65698">
        <w:rPr>
          <w:rFonts w:cs="B Nazanin"/>
          <w:shd w:val="clear" w:color="auto" w:fill="FFFFFF"/>
          <w:rtl/>
        </w:rPr>
        <w:t xml:space="preserve">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متن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متن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م</w:t>
      </w:r>
      <w:r w:rsidR="00A65698" w:rsidRPr="00A65698">
        <w:rPr>
          <w:rFonts w:cs="B Nazanin" w:hint="eastAsia"/>
          <w:shd w:val="clear" w:color="auto" w:fill="FFFFFF"/>
          <w:rtl/>
        </w:rPr>
        <w:t>تن</w:t>
      </w:r>
      <w:r w:rsidR="00A65698" w:rsidRPr="00A65698">
        <w:rPr>
          <w:rFonts w:cs="B Nazanin"/>
          <w:shd w:val="clear" w:color="auto" w:fill="FFFFFF"/>
          <w:rtl/>
        </w:rPr>
        <w:t xml:space="preserve"> مبان</w:t>
      </w:r>
      <w:r w:rsidR="00A65698" w:rsidRPr="00A65698">
        <w:rPr>
          <w:rFonts w:cs="B Nazanin" w:hint="cs"/>
          <w:shd w:val="clear" w:color="auto" w:fill="FFFFFF"/>
          <w:rtl/>
        </w:rPr>
        <w:t>ی</w:t>
      </w:r>
      <w:r w:rsidR="00A65698" w:rsidRPr="00A65698">
        <w:rPr>
          <w:rFonts w:cs="B Nazanin"/>
          <w:shd w:val="clear" w:color="auto" w:fill="FFFFFF"/>
          <w:rtl/>
        </w:rPr>
        <w:t xml:space="preserve"> نظر</w:t>
      </w:r>
      <w:r w:rsidR="00A65698" w:rsidRPr="00A65698">
        <w:rPr>
          <w:rFonts w:cs="B Nazanin" w:hint="cs"/>
          <w:shd w:val="clear" w:color="auto" w:fill="FFFFFF"/>
          <w:rtl/>
        </w:rPr>
        <w:t>ی</w:t>
      </w:r>
      <w:r w:rsidR="00A65698" w:rsidRPr="00A65698">
        <w:rPr>
          <w:rFonts w:cs="B Nazanin"/>
          <w:shd w:val="clear" w:color="auto" w:fill="FFFFFF"/>
          <w:rtl/>
        </w:rPr>
        <w:t xml:space="preserve"> پژوهش </w:t>
      </w:r>
    </w:p>
    <w:p w14:paraId="4DD40E42" w14:textId="77777777" w:rsidR="00945646" w:rsidRPr="00655DCD" w:rsidRDefault="00945646" w:rsidP="008D7BB4">
      <w:pPr>
        <w:pStyle w:val="S-H02"/>
        <w:rPr>
          <w:rFonts w:cs="B Nazanin"/>
          <w:b w:val="0"/>
          <w:bCs w:val="0"/>
          <w:szCs w:val="24"/>
          <w:rtl/>
        </w:rPr>
      </w:pPr>
    </w:p>
    <w:p w14:paraId="7D95FA45" w14:textId="30BA09F8" w:rsidR="000662C6" w:rsidRPr="00655DCD" w:rsidRDefault="000662C6" w:rsidP="008D7BB4">
      <w:pPr>
        <w:pStyle w:val="S-H02"/>
        <w:rPr>
          <w:rFonts w:cs="B Nazanin"/>
          <w:rtl/>
        </w:rPr>
      </w:pPr>
      <w:r w:rsidRPr="00655DCD">
        <w:rPr>
          <w:rFonts w:cs="B Nazanin"/>
          <w:rtl/>
        </w:rPr>
        <w:t>روش‌</w:t>
      </w:r>
      <w:r w:rsidR="00442587">
        <w:rPr>
          <w:rFonts w:cs="B Nazanin" w:hint="cs"/>
          <w:rtl/>
        </w:rPr>
        <w:t xml:space="preserve"> پژوهش</w:t>
      </w:r>
    </w:p>
    <w:p w14:paraId="477C7AD5" w14:textId="16AE08E7" w:rsidR="008D7BB4" w:rsidRPr="00655DCD" w:rsidRDefault="0099671D" w:rsidP="003F0017">
      <w:pPr>
        <w:jc w:val="both"/>
        <w:rPr>
          <w:rFonts w:cs="B Nazanin"/>
        </w:rPr>
      </w:pPr>
      <w:bookmarkStart w:id="10" w:name="_Toc50048520"/>
      <w:bookmarkStart w:id="11" w:name="_Toc50717490"/>
      <w:r w:rsidRPr="00655DCD">
        <w:rPr>
          <w:rFonts w:cs="B Nazanin" w:hint="cs"/>
          <w:rtl/>
        </w:rPr>
        <w:t>متن روش پژوهش</w:t>
      </w:r>
      <w:r w:rsidR="000662C6" w:rsidRPr="00655DCD">
        <w:rPr>
          <w:rFonts w:cs="B Nazanin" w:hint="cs"/>
          <w:rtl/>
        </w:rPr>
        <w:t xml:space="preserve"> </w:t>
      </w:r>
      <w:r w:rsidRPr="00655DCD">
        <w:rPr>
          <w:rFonts w:cs="B Nazanin"/>
          <w:rtl/>
        </w:rPr>
        <w:t>متن روش پژوهش</w:t>
      </w:r>
      <w:r w:rsidRPr="00655DCD">
        <w:rPr>
          <w:rFonts w:cs="B Nazanin" w:hint="cs"/>
          <w:rtl/>
        </w:rPr>
        <w:t xml:space="preserve"> </w:t>
      </w:r>
      <w:r w:rsidR="008D7BB4" w:rsidRPr="00655DCD">
        <w:rPr>
          <w:rFonts w:cs="B Nazanin" w:hint="cs"/>
          <w:rtl/>
        </w:rPr>
        <w:t xml:space="preserve">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متن روش پژوهش </w:t>
      </w:r>
      <w:r w:rsidR="008D7BB4" w:rsidRPr="00655DCD">
        <w:rPr>
          <w:rFonts w:cs="B Nazanin"/>
          <w:rtl/>
        </w:rPr>
        <w:t>متن روش پژوهش</w:t>
      </w:r>
      <w:r w:rsidR="008D7BB4" w:rsidRPr="00655DCD">
        <w:rPr>
          <w:rFonts w:cs="B Nazanin" w:hint="cs"/>
          <w:rtl/>
        </w:rPr>
        <w:t xml:space="preserve"> </w:t>
      </w:r>
    </w:p>
    <w:p w14:paraId="601C8F0F" w14:textId="3353DD44" w:rsidR="008D7BB4" w:rsidRPr="00655DCD" w:rsidRDefault="008D7BB4" w:rsidP="008D7BB4">
      <w:pPr>
        <w:rPr>
          <w:rFonts w:cs="B Nazanin"/>
        </w:rPr>
      </w:pPr>
    </w:p>
    <w:p w14:paraId="6FF9B400" w14:textId="0001D931" w:rsidR="008D7BB4" w:rsidRPr="00655DCD" w:rsidRDefault="008D7BB4" w:rsidP="008D7BB4">
      <w:pPr>
        <w:rPr>
          <w:rFonts w:cs="B Nazanin"/>
        </w:rPr>
      </w:pPr>
    </w:p>
    <w:p w14:paraId="7DAF2F09" w14:textId="68A0BB43" w:rsidR="000662C6" w:rsidRPr="00655DCD" w:rsidRDefault="000662C6" w:rsidP="008D7BB4">
      <w:pPr>
        <w:rPr>
          <w:rFonts w:cs="B Nazanin"/>
        </w:rPr>
      </w:pPr>
    </w:p>
    <w:bookmarkEnd w:id="10"/>
    <w:bookmarkEnd w:id="11"/>
    <w:p w14:paraId="65B6F455" w14:textId="77777777" w:rsidR="000662C6" w:rsidRPr="00655DCD" w:rsidRDefault="000662C6" w:rsidP="0099671D">
      <w:pPr>
        <w:ind w:firstLine="0"/>
        <w:rPr>
          <w:rFonts w:cs="B Nazanin"/>
        </w:rPr>
      </w:pPr>
    </w:p>
    <w:p w14:paraId="36C845E2" w14:textId="3BA01205" w:rsidR="000662C6" w:rsidRPr="00655DCD" w:rsidRDefault="000662C6" w:rsidP="00945646">
      <w:pPr>
        <w:pStyle w:val="S-H02"/>
        <w:rPr>
          <w:rFonts w:cs="B Nazanin"/>
          <w:rtl/>
        </w:rPr>
      </w:pPr>
      <w:r w:rsidRPr="00655DCD">
        <w:rPr>
          <w:rFonts w:cs="B Nazanin" w:hint="cs"/>
          <w:rtl/>
        </w:rPr>
        <w:t>یافته‌ها</w:t>
      </w:r>
    </w:p>
    <w:p w14:paraId="3C2DC33F" w14:textId="41E0F5DB" w:rsidR="000662C6" w:rsidRDefault="0099671D" w:rsidP="003F0017">
      <w:pPr>
        <w:jc w:val="both"/>
        <w:rPr>
          <w:rFonts w:cs="B Nazanin"/>
          <w:rtl/>
        </w:rPr>
      </w:pPr>
      <w:r w:rsidRPr="00655DCD">
        <w:rPr>
          <w:rFonts w:cs="B Nazanin" w:hint="cs"/>
          <w:rtl/>
        </w:rPr>
        <w:t>متن یافته های</w:t>
      </w:r>
      <w:r w:rsidR="00945646" w:rsidRPr="00655DCD">
        <w:rPr>
          <w:rFonts w:cs="B Nazanin" w:hint="cs"/>
          <w:rtl/>
        </w:rPr>
        <w:t xml:space="preserve"> پژوهش</w:t>
      </w:r>
      <w:r w:rsidRPr="00655DCD">
        <w:rPr>
          <w:rFonts w:cs="B Nazanin" w:hint="cs"/>
          <w:rtl/>
        </w:rPr>
        <w:t xml:space="preserve">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w:t>
      </w:r>
      <w:r w:rsidR="00945646" w:rsidRPr="00655DCD">
        <w:rPr>
          <w:rFonts w:cs="B Nazanin" w:hint="cs"/>
          <w:rtl/>
        </w:rPr>
        <w:t xml:space="preserve">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 متن یافته های پژوهش</w:t>
      </w:r>
      <w:r w:rsidR="000662C6" w:rsidRPr="00655DCD">
        <w:rPr>
          <w:rFonts w:cs="B Nazanin" w:hint="cs"/>
          <w:rtl/>
        </w:rPr>
        <w:t xml:space="preserve">. </w:t>
      </w:r>
    </w:p>
    <w:p w14:paraId="6E44B6BC" w14:textId="77777777" w:rsidR="00655DCD" w:rsidRPr="00655DCD" w:rsidRDefault="00655DCD" w:rsidP="0099671D">
      <w:pPr>
        <w:rPr>
          <w:rFonts w:cs="B Nazanin"/>
          <w:rtl/>
        </w:rPr>
      </w:pPr>
    </w:p>
    <w:p w14:paraId="42A8210D" w14:textId="298B379D" w:rsidR="000662C6" w:rsidRPr="00655DCD" w:rsidRDefault="00AC6332" w:rsidP="00945646">
      <w:pPr>
        <w:pStyle w:val="S-H01"/>
        <w:spacing w:line="252" w:lineRule="auto"/>
        <w:rPr>
          <w:rFonts w:cs="B Nazanin"/>
          <w:color w:val="0070C0"/>
          <w:szCs w:val="26"/>
          <w:rtl/>
          <w:lang w:bidi="fa-IR"/>
        </w:rPr>
      </w:pPr>
      <w:r>
        <w:rPr>
          <w:rFonts w:cs="B Nazanin" w:hint="cs"/>
          <w:szCs w:val="26"/>
          <w:rtl/>
        </w:rPr>
        <w:t>بحث و ن</w:t>
      </w:r>
      <w:r w:rsidR="000662C6" w:rsidRPr="00655DCD">
        <w:rPr>
          <w:rFonts w:cs="B Nazanin"/>
          <w:szCs w:val="26"/>
          <w:rtl/>
        </w:rPr>
        <w:t>ت</w:t>
      </w:r>
      <w:r w:rsidR="000662C6" w:rsidRPr="00655DCD">
        <w:rPr>
          <w:rFonts w:cs="B Nazanin" w:hint="cs"/>
          <w:szCs w:val="26"/>
          <w:rtl/>
        </w:rPr>
        <w:t>ی</w:t>
      </w:r>
      <w:r w:rsidR="000662C6" w:rsidRPr="00655DCD">
        <w:rPr>
          <w:rFonts w:cs="B Nazanin" w:hint="eastAsia"/>
          <w:szCs w:val="26"/>
          <w:rtl/>
        </w:rPr>
        <w:t>جه‌گ</w:t>
      </w:r>
      <w:r w:rsidR="000662C6" w:rsidRPr="00655DCD">
        <w:rPr>
          <w:rFonts w:cs="B Nazanin" w:hint="cs"/>
          <w:szCs w:val="26"/>
          <w:rtl/>
        </w:rPr>
        <w:t>ی</w:t>
      </w:r>
      <w:r w:rsidR="000662C6" w:rsidRPr="00655DCD">
        <w:rPr>
          <w:rFonts w:cs="B Nazanin" w:hint="eastAsia"/>
          <w:szCs w:val="26"/>
          <w:rtl/>
        </w:rPr>
        <w:t>ر</w:t>
      </w:r>
      <w:r w:rsidR="000662C6" w:rsidRPr="00655DCD">
        <w:rPr>
          <w:rFonts w:cs="B Nazanin" w:hint="cs"/>
          <w:szCs w:val="26"/>
          <w:rtl/>
        </w:rPr>
        <w:t>ی</w:t>
      </w:r>
    </w:p>
    <w:p w14:paraId="4708CF68" w14:textId="79AF90CE" w:rsidR="003075C8" w:rsidRPr="00655DCD" w:rsidRDefault="0099671D" w:rsidP="003F0017">
      <w:pPr>
        <w:spacing w:line="252" w:lineRule="auto"/>
        <w:jc w:val="both"/>
        <w:rPr>
          <w:rFonts w:cs="B Nazanin"/>
          <w:rtl/>
        </w:rPr>
      </w:pPr>
      <w:r w:rsidRPr="00655DCD">
        <w:rPr>
          <w:rFonts w:cs="B Nazanin" w:hint="cs"/>
          <w:rtl/>
        </w:rPr>
        <w:t xml:space="preserve">متن </w:t>
      </w:r>
      <w:r w:rsidR="00AC6332">
        <w:rPr>
          <w:rFonts w:cs="B Nazanin" w:hint="cs"/>
          <w:rtl/>
        </w:rPr>
        <w:t xml:space="preserve">بحث و </w:t>
      </w:r>
      <w:r w:rsidRPr="00655DCD">
        <w:rPr>
          <w:rFonts w:cs="B Nazanin" w:hint="cs"/>
          <w:rtl/>
        </w:rPr>
        <w:t xml:space="preserve">نتیجه گیری </w:t>
      </w:r>
      <w:r w:rsidRPr="00655DCD">
        <w:rPr>
          <w:rFonts w:cs="B Nazanin"/>
          <w:rtl/>
        </w:rPr>
        <w:t xml:space="preserve">متن </w:t>
      </w:r>
      <w:r w:rsidR="00AC6332">
        <w:rPr>
          <w:rFonts w:cs="B Nazanin" w:hint="cs"/>
          <w:rtl/>
        </w:rPr>
        <w:t xml:space="preserve">بحث و </w:t>
      </w:r>
      <w:r w:rsidRPr="00655DCD">
        <w:rPr>
          <w:rFonts w:cs="B Nazanin"/>
          <w:rtl/>
        </w:rPr>
        <w:t>نت</w:t>
      </w:r>
      <w:r w:rsidRPr="00655DCD">
        <w:rPr>
          <w:rFonts w:cs="B Nazanin" w:hint="cs"/>
          <w:rtl/>
        </w:rPr>
        <w:t>ی</w:t>
      </w:r>
      <w:r w:rsidRPr="00655DCD">
        <w:rPr>
          <w:rFonts w:cs="B Nazanin" w:hint="eastAsia"/>
          <w:rtl/>
        </w:rPr>
        <w:t>جه</w:t>
      </w:r>
      <w:r w:rsidRPr="00655DCD">
        <w:rPr>
          <w:rFonts w:cs="B Nazanin"/>
          <w:rtl/>
        </w:rPr>
        <w:t xml:space="preserve"> گ</w:t>
      </w:r>
      <w:r w:rsidRPr="00655DCD">
        <w:rPr>
          <w:rFonts w:cs="B Nazanin" w:hint="cs"/>
          <w:rtl/>
        </w:rPr>
        <w:t>ی</w:t>
      </w:r>
      <w:r w:rsidRPr="00655DCD">
        <w:rPr>
          <w:rFonts w:cs="B Nazanin" w:hint="eastAsia"/>
          <w:rtl/>
        </w:rPr>
        <w:t>ر</w:t>
      </w:r>
      <w:r w:rsidRPr="00655DCD">
        <w:rPr>
          <w:rFonts w:cs="B Nazanin" w:hint="cs"/>
          <w:rtl/>
        </w:rPr>
        <w:t>ی</w:t>
      </w:r>
      <w:r w:rsidRPr="00655DCD">
        <w:rPr>
          <w:rFonts w:cs="B Nazanin"/>
          <w:rtl/>
        </w:rPr>
        <w:t xml:space="preserve"> متن </w:t>
      </w:r>
      <w:r w:rsidR="00AC6332">
        <w:rPr>
          <w:rFonts w:cs="B Nazanin" w:hint="cs"/>
          <w:rtl/>
        </w:rPr>
        <w:t xml:space="preserve">بحث و </w:t>
      </w:r>
      <w:r w:rsidRPr="00655DCD">
        <w:rPr>
          <w:rFonts w:cs="B Nazanin"/>
          <w:rtl/>
        </w:rPr>
        <w:t>نت</w:t>
      </w:r>
      <w:r w:rsidRPr="00655DCD">
        <w:rPr>
          <w:rFonts w:cs="B Nazanin" w:hint="cs"/>
          <w:rtl/>
        </w:rPr>
        <w:t>ی</w:t>
      </w:r>
      <w:r w:rsidRPr="00655DCD">
        <w:rPr>
          <w:rFonts w:cs="B Nazanin" w:hint="eastAsia"/>
          <w:rtl/>
        </w:rPr>
        <w:t>جه</w:t>
      </w:r>
      <w:r w:rsidRPr="00655DCD">
        <w:rPr>
          <w:rFonts w:cs="B Nazanin"/>
          <w:rtl/>
        </w:rPr>
        <w:t xml:space="preserve"> گ</w:t>
      </w:r>
      <w:r w:rsidRPr="00655DCD">
        <w:rPr>
          <w:rFonts w:cs="B Nazanin" w:hint="cs"/>
          <w:rtl/>
        </w:rPr>
        <w:t>ی</w:t>
      </w:r>
      <w:r w:rsidRPr="00655DCD">
        <w:rPr>
          <w:rFonts w:cs="B Nazanin" w:hint="eastAsia"/>
          <w:rtl/>
        </w:rPr>
        <w:t>ر</w:t>
      </w:r>
      <w:r w:rsidRPr="00655DCD">
        <w:rPr>
          <w:rFonts w:cs="B Nazanin" w:hint="cs"/>
          <w:rtl/>
        </w:rPr>
        <w:t>ی</w:t>
      </w:r>
      <w:r w:rsidRPr="00655DCD">
        <w:rPr>
          <w:rFonts w:cs="B Nazanin"/>
          <w:rtl/>
        </w:rPr>
        <w:t xml:space="preserve"> </w:t>
      </w:r>
      <w:r w:rsidRPr="00655DCD">
        <w:rPr>
          <w:rFonts w:cs="B Nazanin" w:hint="cs"/>
          <w:rtl/>
        </w:rPr>
        <w:t>متن</w:t>
      </w:r>
      <w:r w:rsidR="00AC6332">
        <w:rPr>
          <w:rFonts w:cs="B Nazanin" w:hint="cs"/>
          <w:rtl/>
        </w:rPr>
        <w:t xml:space="preserve"> بحث و</w:t>
      </w:r>
      <w:r w:rsidRPr="00655DCD">
        <w:rPr>
          <w:rFonts w:cs="B Nazanin" w:hint="cs"/>
          <w:rtl/>
        </w:rPr>
        <w:t xml:space="preserve"> نتیجه گیری متن نتیجه گیری </w:t>
      </w:r>
      <w:r w:rsidR="00AC6332" w:rsidRPr="00AC6332">
        <w:rPr>
          <w:rFonts w:cs="B Nazanin"/>
          <w:rtl/>
        </w:rPr>
        <w:t>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945646" w:rsidRPr="00655DCD">
        <w:rPr>
          <w:rFonts w:cs="B Nazanin"/>
          <w:rtl/>
        </w:rPr>
        <w:t xml:space="preserve"> </w:t>
      </w:r>
      <w:r w:rsidR="00AC6332" w:rsidRPr="00AC6332">
        <w:rPr>
          <w:rFonts w:cs="B Nazanin"/>
          <w:rtl/>
        </w:rPr>
        <w:t>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 xml:space="preserve">ی </w:t>
      </w:r>
      <w:r w:rsidR="00AC6332" w:rsidRPr="00AC6332">
        <w:rPr>
          <w:rFonts w:cs="B Nazanin"/>
          <w:rtl/>
        </w:rPr>
        <w:t>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بحث و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ی</w:t>
      </w:r>
      <w:r w:rsidR="00AC6332" w:rsidRPr="00AC6332">
        <w:rPr>
          <w:rFonts w:cs="B Nazanin"/>
          <w:rtl/>
        </w:rPr>
        <w:t xml:space="preserve"> متن نت</w:t>
      </w:r>
      <w:r w:rsidR="00AC6332" w:rsidRPr="00AC6332">
        <w:rPr>
          <w:rFonts w:cs="B Nazanin" w:hint="cs"/>
          <w:rtl/>
        </w:rPr>
        <w:t>ی</w:t>
      </w:r>
      <w:r w:rsidR="00AC6332" w:rsidRPr="00AC6332">
        <w:rPr>
          <w:rFonts w:cs="B Nazanin" w:hint="eastAsia"/>
          <w:rtl/>
        </w:rPr>
        <w:t>جه</w:t>
      </w:r>
      <w:r w:rsidR="00AC6332" w:rsidRPr="00AC6332">
        <w:rPr>
          <w:rFonts w:cs="B Nazanin"/>
          <w:rtl/>
        </w:rPr>
        <w:t xml:space="preserve"> گ</w:t>
      </w:r>
      <w:r w:rsidR="00AC6332" w:rsidRPr="00AC6332">
        <w:rPr>
          <w:rFonts w:cs="B Nazanin" w:hint="cs"/>
          <w:rtl/>
        </w:rPr>
        <w:t>ی</w:t>
      </w:r>
      <w:r w:rsidR="00AC6332" w:rsidRPr="00AC6332">
        <w:rPr>
          <w:rFonts w:cs="B Nazanin" w:hint="eastAsia"/>
          <w:rtl/>
        </w:rPr>
        <w:t>ر</w:t>
      </w:r>
      <w:r w:rsidR="00AC6332" w:rsidRPr="00AC6332">
        <w:rPr>
          <w:rFonts w:cs="B Nazanin" w:hint="cs"/>
          <w:rtl/>
        </w:rPr>
        <w:t xml:space="preserve">ی </w:t>
      </w:r>
    </w:p>
    <w:p w14:paraId="3809A0E6" w14:textId="77777777" w:rsidR="0043356F" w:rsidRPr="00655DCD" w:rsidRDefault="0043356F">
      <w:pPr>
        <w:bidi w:val="0"/>
        <w:ind w:firstLine="0"/>
        <w:jc w:val="left"/>
        <w:rPr>
          <w:rFonts w:ascii="Times New Roman Bold" w:hAnsi="Times New Roman Bold" w:cs="B Nazanin"/>
          <w:b/>
          <w:bCs/>
          <w:kern w:val="32"/>
          <w:sz w:val="26"/>
          <w:szCs w:val="28"/>
          <w:rtl/>
        </w:rPr>
      </w:pPr>
      <w:r w:rsidRPr="00655DCD">
        <w:rPr>
          <w:rFonts w:cs="B Nazanin"/>
          <w:rtl/>
        </w:rPr>
        <w:br w:type="page"/>
      </w:r>
    </w:p>
    <w:p w14:paraId="5500EB41" w14:textId="77777777" w:rsidR="00945646" w:rsidRPr="00655DCD" w:rsidRDefault="00945646" w:rsidP="00626253">
      <w:pPr>
        <w:pStyle w:val="S-H01"/>
        <w:jc w:val="center"/>
        <w:rPr>
          <w:rFonts w:cs="B Nazanin"/>
          <w:rtl/>
        </w:rPr>
      </w:pPr>
    </w:p>
    <w:p w14:paraId="646E6268" w14:textId="055E75C8" w:rsidR="000662C6" w:rsidRPr="00655DCD" w:rsidRDefault="00782E01" w:rsidP="00C1399D">
      <w:pPr>
        <w:pStyle w:val="S-H01"/>
        <w:jc w:val="both"/>
        <w:rPr>
          <w:rFonts w:cs="B Nazanin"/>
          <w:rtl/>
        </w:rPr>
      </w:pPr>
      <w:r w:rsidRPr="00655DCD">
        <w:rPr>
          <w:rFonts w:cs="B Nazanin" w:hint="cs"/>
          <w:szCs w:val="26"/>
          <w:rtl/>
        </w:rPr>
        <w:t xml:space="preserve">فهرست </w:t>
      </w:r>
      <w:r w:rsidR="000662C6" w:rsidRPr="00655DCD">
        <w:rPr>
          <w:rFonts w:cs="B Nazanin" w:hint="cs"/>
          <w:szCs w:val="26"/>
          <w:rtl/>
        </w:rPr>
        <w:t>منابع</w:t>
      </w:r>
      <w:r w:rsidR="00945646" w:rsidRPr="00655DCD">
        <w:rPr>
          <w:rFonts w:cs="B Nazanin" w:hint="cs"/>
          <w:color w:val="0070C0"/>
          <w:sz w:val="16"/>
          <w:szCs w:val="16"/>
          <w:rtl/>
        </w:rPr>
        <w:t xml:space="preserve"> </w:t>
      </w:r>
      <w:r w:rsidR="008D01A0" w:rsidRPr="00147506">
        <w:rPr>
          <w:rFonts w:cs="B Nazanin" w:hint="cs"/>
          <w:b w:val="0"/>
          <w:bCs w:val="0"/>
          <w:szCs w:val="26"/>
          <w:highlight w:val="yellow"/>
          <w:rtl/>
        </w:rPr>
        <w:t>(</w:t>
      </w:r>
      <w:r w:rsidR="00945646" w:rsidRPr="00147506">
        <w:rPr>
          <w:rFonts w:cs="B Nazanin" w:hint="cs"/>
          <w:b w:val="0"/>
          <w:bCs w:val="0"/>
          <w:szCs w:val="26"/>
          <w:highlight w:val="yellow"/>
          <w:rtl/>
        </w:rPr>
        <w:t xml:space="preserve">ارجاع دهی بر اساس شیوه </w:t>
      </w:r>
      <w:r w:rsidR="00945646" w:rsidRPr="00147506">
        <w:rPr>
          <w:rFonts w:ascii="Times New Roman" w:hAnsi="Times New Roman" w:cs="Times New Roman"/>
          <w:b w:val="0"/>
          <w:bCs w:val="0"/>
          <w:szCs w:val="26"/>
          <w:highlight w:val="yellow"/>
        </w:rPr>
        <w:t>APA</w:t>
      </w:r>
      <w:r w:rsidR="00945646" w:rsidRPr="00147506">
        <w:rPr>
          <w:rFonts w:ascii="Times New Roman" w:hAnsi="Times New Roman" w:cs="Times New Roman"/>
          <w:b w:val="0"/>
          <w:bCs w:val="0"/>
          <w:szCs w:val="26"/>
          <w:highlight w:val="yellow"/>
          <w:lang w:bidi="fa-IR"/>
        </w:rPr>
        <w:t xml:space="preserve"> (7</w:t>
      </w:r>
      <w:r w:rsidR="00945646" w:rsidRPr="00147506">
        <w:rPr>
          <w:rFonts w:ascii="Times New Roman" w:hAnsi="Times New Roman" w:cs="Times New Roman"/>
          <w:b w:val="0"/>
          <w:bCs w:val="0"/>
          <w:szCs w:val="26"/>
          <w:highlight w:val="yellow"/>
          <w:vertAlign w:val="superscript"/>
          <w:lang w:bidi="fa-IR"/>
        </w:rPr>
        <w:t>th</w:t>
      </w:r>
      <w:r w:rsidR="00945646" w:rsidRPr="00147506">
        <w:rPr>
          <w:rFonts w:ascii="Times New Roman" w:hAnsi="Times New Roman" w:cs="Times New Roman"/>
          <w:b w:val="0"/>
          <w:bCs w:val="0"/>
          <w:szCs w:val="26"/>
          <w:highlight w:val="yellow"/>
          <w:lang w:bidi="fa-IR"/>
        </w:rPr>
        <w:t xml:space="preserve"> edition</w:t>
      </w:r>
      <w:r w:rsidR="00945646" w:rsidRPr="00147506">
        <w:rPr>
          <w:rFonts w:asciiTheme="minorHAnsi" w:hAnsiTheme="minorHAnsi" w:cs="B Nazanin"/>
          <w:b w:val="0"/>
          <w:bCs w:val="0"/>
          <w:szCs w:val="26"/>
          <w:highlight w:val="yellow"/>
          <w:lang w:bidi="fa-IR"/>
        </w:rPr>
        <w:t>)</w:t>
      </w:r>
      <w:r w:rsidR="00945646" w:rsidRPr="00147506">
        <w:rPr>
          <w:rFonts w:asciiTheme="minorHAnsi" w:hAnsiTheme="minorHAnsi" w:cs="B Nazanin" w:hint="cs"/>
          <w:b w:val="0"/>
          <w:bCs w:val="0"/>
          <w:szCs w:val="26"/>
          <w:highlight w:val="yellow"/>
          <w:rtl/>
          <w:lang w:bidi="fa-IR"/>
        </w:rPr>
        <w:t xml:space="preserve"> انجام شود. </w:t>
      </w:r>
      <w:r w:rsidR="008D01A0" w:rsidRPr="00147506">
        <w:rPr>
          <w:rFonts w:cs="B Nazanin" w:hint="cs"/>
          <w:b w:val="0"/>
          <w:bCs w:val="0"/>
          <w:szCs w:val="26"/>
          <w:highlight w:val="yellow"/>
          <w:rtl/>
        </w:rPr>
        <w:t xml:space="preserve">همه ارجاعات درون متنی و پایانی </w:t>
      </w:r>
      <w:r w:rsidR="008D01A0" w:rsidRPr="00147506">
        <w:rPr>
          <w:rFonts w:ascii="Times New Roman" w:hAnsi="Times New Roman" w:cs="B Nazanin"/>
          <w:b w:val="0"/>
          <w:bCs w:val="0"/>
          <w:szCs w:val="26"/>
          <w:highlight w:val="yellow"/>
          <w:rtl/>
        </w:rPr>
        <w:t>فارسی به انگلیسی ترجمه شود</w:t>
      </w:r>
      <w:r w:rsidR="00234AFC" w:rsidRPr="00147506">
        <w:rPr>
          <w:rFonts w:ascii="Times New Roman" w:hAnsi="Times New Roman" w:cs="B Nazanin"/>
          <w:b w:val="0"/>
          <w:bCs w:val="0"/>
          <w:szCs w:val="26"/>
          <w:highlight w:val="yellow"/>
          <w:rtl/>
        </w:rPr>
        <w:t xml:space="preserve"> و در پایان </w:t>
      </w:r>
      <w:r w:rsidR="00234AFC" w:rsidRPr="00147506">
        <w:rPr>
          <w:rFonts w:ascii="Times New Roman" w:hAnsi="Times New Roman" w:cs="B Nazanin"/>
          <w:b w:val="0"/>
          <w:bCs w:val="0"/>
          <w:szCs w:val="26"/>
          <w:highlight w:val="yellow"/>
          <w:lang w:val="en-GB"/>
        </w:rPr>
        <w:t>[</w:t>
      </w:r>
      <w:r w:rsidR="00234AFC" w:rsidRPr="00147506">
        <w:rPr>
          <w:rFonts w:ascii="Times New Roman" w:hAnsi="Times New Roman" w:cs="B Nazanin"/>
          <w:b w:val="0"/>
          <w:bCs w:val="0"/>
          <w:szCs w:val="26"/>
          <w:highlight w:val="yellow"/>
        </w:rPr>
        <w:t>In Persian</w:t>
      </w:r>
      <w:r w:rsidR="00234AFC" w:rsidRPr="00147506">
        <w:rPr>
          <w:rFonts w:ascii="Times New Roman" w:hAnsi="Times New Roman" w:cs="B Nazanin"/>
          <w:b w:val="0"/>
          <w:bCs w:val="0"/>
          <w:szCs w:val="26"/>
          <w:highlight w:val="yellow"/>
          <w:lang w:val="en-GB"/>
        </w:rPr>
        <w:t>]</w:t>
      </w:r>
      <w:r w:rsidR="00234AFC" w:rsidRPr="00147506">
        <w:rPr>
          <w:rFonts w:ascii="Times New Roman" w:hAnsi="Times New Roman" w:cs="B Nazanin"/>
          <w:b w:val="0"/>
          <w:bCs w:val="0"/>
          <w:szCs w:val="26"/>
          <w:highlight w:val="yellow"/>
          <w:rtl/>
          <w:lang w:bidi="fa-IR"/>
        </w:rPr>
        <w:t xml:space="preserve"> نوشته شود</w:t>
      </w:r>
      <w:r w:rsidR="00945646" w:rsidRPr="00147506">
        <w:rPr>
          <w:rFonts w:ascii="Times New Roman" w:hAnsi="Times New Roman" w:cs="B Nazanin"/>
          <w:b w:val="0"/>
          <w:bCs w:val="0"/>
          <w:szCs w:val="26"/>
          <w:highlight w:val="yellow"/>
          <w:rtl/>
          <w:lang w:bidi="fa-IR"/>
        </w:rPr>
        <w:t>.</w:t>
      </w:r>
      <w:r w:rsidR="0040440B" w:rsidRPr="00147506">
        <w:rPr>
          <w:rFonts w:ascii="Times New Roman" w:hAnsi="Times New Roman" w:cs="B Nazanin"/>
          <w:b w:val="0"/>
          <w:bCs w:val="0"/>
          <w:szCs w:val="26"/>
          <w:highlight w:val="yellow"/>
          <w:rtl/>
          <w:lang w:bidi="fa-IR"/>
        </w:rPr>
        <w:t xml:space="preserve"> در پایان ذکر منبع</w:t>
      </w:r>
      <w:r w:rsidR="00C1399D">
        <w:rPr>
          <w:rFonts w:ascii="Times New Roman" w:hAnsi="Times New Roman" w:cs="B Nazanin" w:hint="cs"/>
          <w:b w:val="0"/>
          <w:bCs w:val="0"/>
          <w:szCs w:val="26"/>
          <w:highlight w:val="yellow"/>
          <w:rtl/>
          <w:lang w:bidi="fa-IR"/>
        </w:rPr>
        <w:t>،</w:t>
      </w:r>
      <w:r w:rsidR="0040440B" w:rsidRPr="00147506">
        <w:rPr>
          <w:rFonts w:ascii="Times New Roman" w:hAnsi="Times New Roman" w:cs="B Nazanin"/>
          <w:b w:val="0"/>
          <w:bCs w:val="0"/>
          <w:szCs w:val="26"/>
          <w:highlight w:val="yellow"/>
          <w:rtl/>
          <w:lang w:bidi="fa-IR"/>
        </w:rPr>
        <w:t xml:space="preserve"> </w:t>
      </w:r>
      <w:r w:rsidR="00C1399D">
        <w:rPr>
          <w:rFonts w:ascii="Times New Roman" w:hAnsi="Times New Roman" w:cs="B Nazanin"/>
          <w:b w:val="0"/>
          <w:bCs w:val="0"/>
          <w:szCs w:val="26"/>
          <w:highlight w:val="yellow"/>
          <w:lang w:val="en-GB" w:bidi="fa-IR"/>
        </w:rPr>
        <w:t>D</w:t>
      </w:r>
      <w:r w:rsidR="0040440B" w:rsidRPr="00147506">
        <w:rPr>
          <w:rFonts w:ascii="Times New Roman" w:hAnsi="Times New Roman" w:cs="B Nazanin"/>
          <w:b w:val="0"/>
          <w:bCs w:val="0"/>
          <w:szCs w:val="26"/>
          <w:highlight w:val="yellow"/>
          <w:lang w:val="en-GB" w:bidi="fa-IR"/>
        </w:rPr>
        <w:t>oi</w:t>
      </w:r>
      <w:r w:rsidR="0040440B" w:rsidRPr="00147506">
        <w:rPr>
          <w:rFonts w:ascii="Times New Roman" w:hAnsi="Times New Roman" w:cs="B Nazanin"/>
          <w:b w:val="0"/>
          <w:bCs w:val="0"/>
          <w:szCs w:val="26"/>
          <w:highlight w:val="yellow"/>
          <w:rtl/>
          <w:lang w:bidi="fa-IR"/>
        </w:rPr>
        <w:t xml:space="preserve"> </w:t>
      </w:r>
      <w:r w:rsidR="00C1399D">
        <w:rPr>
          <w:rFonts w:ascii="Times New Roman" w:hAnsi="Times New Roman" w:cs="B Nazanin" w:hint="cs"/>
          <w:b w:val="0"/>
          <w:bCs w:val="0"/>
          <w:szCs w:val="26"/>
          <w:highlight w:val="yellow"/>
          <w:rtl/>
          <w:lang w:bidi="fa-IR"/>
        </w:rPr>
        <w:t xml:space="preserve">یا </w:t>
      </w:r>
      <w:r w:rsidR="00C1399D">
        <w:rPr>
          <w:rFonts w:ascii="Times New Roman" w:hAnsi="Times New Roman" w:cs="B Nazanin"/>
          <w:b w:val="0"/>
          <w:bCs w:val="0"/>
          <w:szCs w:val="26"/>
          <w:highlight w:val="yellow"/>
          <w:lang w:bidi="fa-IR"/>
        </w:rPr>
        <w:t>Dor</w:t>
      </w:r>
      <w:r w:rsidR="00C1399D">
        <w:rPr>
          <w:rFonts w:ascii="Times New Roman" w:hAnsi="Times New Roman" w:cs="B Nazanin" w:hint="cs"/>
          <w:b w:val="0"/>
          <w:bCs w:val="0"/>
          <w:szCs w:val="26"/>
          <w:highlight w:val="yellow"/>
          <w:rtl/>
          <w:lang w:bidi="fa-IR"/>
        </w:rPr>
        <w:t xml:space="preserve"> </w:t>
      </w:r>
      <w:r w:rsidR="0040440B" w:rsidRPr="00147506">
        <w:rPr>
          <w:rFonts w:ascii="Times New Roman" w:hAnsi="Times New Roman" w:cs="B Nazanin"/>
          <w:b w:val="0"/>
          <w:bCs w:val="0"/>
          <w:szCs w:val="26"/>
          <w:highlight w:val="yellow"/>
          <w:rtl/>
          <w:lang w:bidi="fa-IR"/>
        </w:rPr>
        <w:t>مقالات ذکر گردد</w:t>
      </w:r>
      <w:r w:rsidR="00FC0E88" w:rsidRPr="00147506">
        <w:rPr>
          <w:rFonts w:ascii="Times New Roman" w:hAnsi="Times New Roman" w:cs="B Nazanin"/>
          <w:b w:val="0"/>
          <w:bCs w:val="0"/>
          <w:szCs w:val="26"/>
          <w:highlight w:val="yellow"/>
          <w:rtl/>
          <w:lang w:bidi="fa-IR"/>
        </w:rPr>
        <w:t>)</w:t>
      </w:r>
      <w:r w:rsidR="00B971DB" w:rsidRPr="00655DCD">
        <w:rPr>
          <w:rFonts w:asciiTheme="minorHAnsi" w:hAnsiTheme="minorHAnsi" w:cs="B Nazanin" w:hint="cs"/>
          <w:sz w:val="16"/>
          <w:szCs w:val="16"/>
          <w:rtl/>
          <w:lang w:bidi="fa-IR"/>
        </w:rPr>
        <w:t xml:space="preserve"> </w:t>
      </w:r>
    </w:p>
    <w:p w14:paraId="46F46651" w14:textId="77777777" w:rsidR="00271BBE" w:rsidRPr="008D01A0" w:rsidRDefault="00271BBE" w:rsidP="00271BBE">
      <w:pPr>
        <w:pStyle w:val="S-Source"/>
        <w:rPr>
          <w:shd w:val="clear" w:color="auto" w:fill="FFFFFF"/>
        </w:rPr>
      </w:pPr>
    </w:p>
    <w:p w14:paraId="11988E26" w14:textId="77777777" w:rsidR="008D01A0" w:rsidRPr="0043744F" w:rsidRDefault="008D01A0" w:rsidP="008D01A0">
      <w:pPr>
        <w:pStyle w:val="S-Source"/>
      </w:pPr>
    </w:p>
    <w:p w14:paraId="6E77E5B7" w14:textId="77777777" w:rsidR="00776A75" w:rsidRPr="008D01A0" w:rsidRDefault="00776A75" w:rsidP="00776A75">
      <w:pPr>
        <w:pStyle w:val="S-Source"/>
        <w:rPr>
          <w:b/>
          <w:bCs/>
        </w:rPr>
      </w:pPr>
      <w:r w:rsidRPr="008D01A0">
        <w:rPr>
          <w:b/>
          <w:bCs/>
        </w:rPr>
        <w:t>Books</w:t>
      </w:r>
    </w:p>
    <w:p w14:paraId="42EBB473" w14:textId="276F7146" w:rsidR="00271BBE" w:rsidRDefault="00271BBE" w:rsidP="00271BBE">
      <w:pPr>
        <w:pStyle w:val="S-Source"/>
        <w:rPr>
          <w:shd w:val="clear" w:color="auto" w:fill="FFFFFF"/>
        </w:rPr>
      </w:pPr>
      <w:r w:rsidRPr="008D01A0">
        <w:rPr>
          <w:rFonts w:hint="cs"/>
          <w:shd w:val="clear" w:color="auto" w:fill="FFFFFF"/>
        </w:rPr>
        <w:t>- Author, A.A., Author, B.B. (Date of publication). Title of book or larger document (chapter or section number). Edition. Publication.</w:t>
      </w:r>
    </w:p>
    <w:p w14:paraId="0B103CAF" w14:textId="578A16D3" w:rsidR="008D01A0" w:rsidRDefault="008D01A0" w:rsidP="00CC0D30">
      <w:pPr>
        <w:pStyle w:val="S-Source"/>
        <w:rPr>
          <w:shd w:val="clear" w:color="auto" w:fill="FFFFFF"/>
        </w:rPr>
      </w:pPr>
      <w:r w:rsidRPr="008D01A0">
        <w:rPr>
          <w:rFonts w:hint="cs"/>
          <w:shd w:val="clear" w:color="auto" w:fill="FFFFFF"/>
        </w:rPr>
        <w:t>- Author, A.A., Author, B.B. (Date of publication). Title of book or larger document (chapter or section number). Edition. Publication.</w:t>
      </w:r>
      <w:r w:rsidR="00271BBE" w:rsidRPr="00271BBE">
        <w:rPr>
          <w:shd w:val="clear" w:color="auto" w:fill="FFFFFF"/>
        </w:rPr>
        <w:t xml:space="preserve"> </w:t>
      </w:r>
      <w:r w:rsidR="00271BBE">
        <w:rPr>
          <w:shd w:val="clear" w:color="auto" w:fill="FFFFFF"/>
        </w:rPr>
        <w:t>[In Persian]</w:t>
      </w:r>
      <w:r w:rsidR="00271BBE">
        <w:rPr>
          <w:rFonts w:hint="cs"/>
          <w:shd w:val="clear" w:color="auto" w:fill="FFFFFF"/>
          <w:rtl/>
        </w:rPr>
        <w:t xml:space="preserve"> </w:t>
      </w:r>
    </w:p>
    <w:p w14:paraId="679A7404" w14:textId="673DB217" w:rsidR="000671D4" w:rsidRDefault="000671D4" w:rsidP="00CC0D30">
      <w:pPr>
        <w:pStyle w:val="S-Source"/>
        <w:rPr>
          <w:shd w:val="clear" w:color="auto" w:fill="FFFFFF"/>
        </w:rPr>
      </w:pPr>
    </w:p>
    <w:p w14:paraId="2A77ABF3" w14:textId="77777777" w:rsidR="000671D4" w:rsidRPr="00655DCD" w:rsidRDefault="000671D4" w:rsidP="000671D4">
      <w:pPr>
        <w:pStyle w:val="S-Source"/>
        <w:rPr>
          <w:rFonts w:cs="B Nazanin"/>
          <w:b/>
          <w:bCs/>
          <w:rtl/>
        </w:rPr>
      </w:pPr>
      <w:r w:rsidRPr="00655DCD">
        <w:rPr>
          <w:rFonts w:cs="B Nazanin"/>
          <w:b/>
          <w:bCs/>
        </w:rPr>
        <w:t>Articles</w:t>
      </w:r>
    </w:p>
    <w:p w14:paraId="4C0C5315" w14:textId="77777777" w:rsidR="000671D4" w:rsidRDefault="000671D4" w:rsidP="000671D4">
      <w:pPr>
        <w:pStyle w:val="S-Source"/>
      </w:pPr>
    </w:p>
    <w:p w14:paraId="0FDC2340" w14:textId="77777777" w:rsidR="000671D4" w:rsidRDefault="000671D4" w:rsidP="000671D4">
      <w:pPr>
        <w:pStyle w:val="S-Source"/>
        <w:rPr>
          <w:shd w:val="clear" w:color="auto" w:fill="FFFFFF"/>
          <w:rtl/>
        </w:rPr>
      </w:pPr>
      <w:r w:rsidRPr="008D01A0">
        <w:rPr>
          <w:rFonts w:hint="cs"/>
          <w:shd w:val="clear" w:color="auto" w:fill="FFFFFF"/>
        </w:rPr>
        <w:t xml:space="preserve">- </w:t>
      </w:r>
      <w:bookmarkStart w:id="12" w:name="_Hlk127356439"/>
      <w:r w:rsidRPr="008D01A0">
        <w:rPr>
          <w:rFonts w:hint="cs"/>
          <w:shd w:val="clear" w:color="auto" w:fill="FFFFFF"/>
        </w:rPr>
        <w:t>Author, A.A., Author, B.B.</w:t>
      </w:r>
      <w:bookmarkEnd w:id="12"/>
      <w:r w:rsidRPr="008D01A0">
        <w:rPr>
          <w:rFonts w:hint="cs"/>
          <w:shd w:val="clear" w:color="auto" w:fill="FFFFFF"/>
        </w:rPr>
        <w:t xml:space="preserve"> (Date of publication). Title of article. Title of </w:t>
      </w:r>
      <w:r w:rsidRPr="00C73FB1">
        <w:rPr>
          <w:shd w:val="clear" w:color="auto" w:fill="FFFFFF"/>
        </w:rPr>
        <w:t>Scientific journal</w:t>
      </w:r>
      <w:r w:rsidRPr="008D01A0">
        <w:rPr>
          <w:rFonts w:hint="cs"/>
          <w:shd w:val="clear" w:color="auto" w:fill="FFFFFF"/>
        </w:rPr>
        <w:t xml:space="preserve">, volume </w:t>
      </w:r>
      <w:r w:rsidRPr="008D01A0">
        <w:rPr>
          <w:shd w:val="clear" w:color="auto" w:fill="FFFFFF"/>
        </w:rPr>
        <w:t>number (</w:t>
      </w:r>
      <w:r w:rsidRPr="008D01A0">
        <w:rPr>
          <w:rFonts w:hint="cs"/>
          <w:shd w:val="clear" w:color="auto" w:fill="FFFFFF"/>
        </w:rPr>
        <w:t>issue number), page.</w:t>
      </w:r>
      <w:r>
        <w:rPr>
          <w:rFonts w:hint="cs"/>
          <w:shd w:val="clear" w:color="auto" w:fill="FFFFFF"/>
          <w:rtl/>
        </w:rPr>
        <w:t xml:space="preserve"> </w:t>
      </w:r>
      <w:r>
        <w:rPr>
          <w:shd w:val="clear" w:color="auto" w:fill="FFFFFF"/>
        </w:rPr>
        <w:t>Doi</w:t>
      </w:r>
    </w:p>
    <w:p w14:paraId="0B4100D5" w14:textId="77777777" w:rsidR="000671D4" w:rsidRPr="00B21DC3" w:rsidRDefault="000671D4" w:rsidP="000671D4">
      <w:pPr>
        <w:pStyle w:val="S-Source"/>
        <w:rPr>
          <w:shd w:val="clear" w:color="auto" w:fill="FFFFFF"/>
          <w:lang w:val="en-GB"/>
        </w:rPr>
      </w:pPr>
      <w:r w:rsidRPr="008D01A0">
        <w:rPr>
          <w:rFonts w:hint="cs"/>
          <w:shd w:val="clear" w:color="auto" w:fill="FFFFFF"/>
        </w:rPr>
        <w:t xml:space="preserve">- Author, A.A., Author, B.B. (Date of publication). Title of article. Title of </w:t>
      </w:r>
      <w:r w:rsidRPr="00C73FB1">
        <w:rPr>
          <w:shd w:val="clear" w:color="auto" w:fill="FFFFFF"/>
        </w:rPr>
        <w:t>Scientific journal</w:t>
      </w:r>
      <w:r w:rsidRPr="008D01A0">
        <w:rPr>
          <w:rFonts w:hint="cs"/>
          <w:shd w:val="clear" w:color="auto" w:fill="FFFFFF"/>
        </w:rPr>
        <w:t xml:space="preserve">, volume </w:t>
      </w:r>
      <w:r w:rsidRPr="008D01A0">
        <w:rPr>
          <w:shd w:val="clear" w:color="auto" w:fill="FFFFFF"/>
        </w:rPr>
        <w:t>number (</w:t>
      </w:r>
      <w:r w:rsidRPr="008D01A0">
        <w:rPr>
          <w:rFonts w:hint="cs"/>
          <w:shd w:val="clear" w:color="auto" w:fill="FFFFFF"/>
        </w:rPr>
        <w:t>issue number), page.</w:t>
      </w:r>
      <w:r>
        <w:rPr>
          <w:shd w:val="clear" w:color="auto" w:fill="FFFFFF"/>
        </w:rPr>
        <w:t xml:space="preserve"> [In Persian]</w:t>
      </w:r>
      <w:r>
        <w:rPr>
          <w:shd w:val="clear" w:color="auto" w:fill="FFFFFF"/>
          <w:lang w:val="en-GB"/>
        </w:rPr>
        <w:t xml:space="preserve"> Dor or Doi</w:t>
      </w:r>
      <w:r>
        <w:rPr>
          <w:rFonts w:hint="cs"/>
          <w:shd w:val="clear" w:color="auto" w:fill="FFFFFF"/>
          <w:rtl/>
        </w:rPr>
        <w:t xml:space="preserve"> </w:t>
      </w:r>
    </w:p>
    <w:p w14:paraId="66FE73A3" w14:textId="5EA46507" w:rsidR="00440773" w:rsidRDefault="00440773" w:rsidP="00271BBE">
      <w:pPr>
        <w:pStyle w:val="S-Source"/>
        <w:rPr>
          <w:shd w:val="clear" w:color="auto" w:fill="FFFFFF"/>
          <w:rtl/>
          <w:lang w:bidi="fa-IR"/>
        </w:rPr>
      </w:pPr>
    </w:p>
    <w:p w14:paraId="63C4B474" w14:textId="5A89EC9C" w:rsidR="00440773" w:rsidRPr="00440773" w:rsidRDefault="00440773" w:rsidP="00271BBE">
      <w:pPr>
        <w:pStyle w:val="S-Source"/>
        <w:rPr>
          <w:b/>
          <w:bCs/>
          <w:rtl/>
        </w:rPr>
      </w:pPr>
      <w:r w:rsidRPr="00440773">
        <w:rPr>
          <w:b/>
          <w:bCs/>
        </w:rPr>
        <w:t>Thesis</w:t>
      </w:r>
    </w:p>
    <w:p w14:paraId="0236D5DC" w14:textId="795BDA86" w:rsidR="00440773" w:rsidRDefault="00440773" w:rsidP="00271BBE">
      <w:pPr>
        <w:pStyle w:val="S-Source"/>
        <w:rPr>
          <w:rStyle w:val="rynqvb"/>
          <w:lang w:val="en-GB"/>
        </w:rPr>
      </w:pPr>
      <w:r w:rsidRPr="008D01A0">
        <w:rPr>
          <w:rFonts w:hint="cs"/>
          <w:shd w:val="clear" w:color="auto" w:fill="FFFFFF"/>
        </w:rPr>
        <w:t>- Author, A.A.</w:t>
      </w:r>
      <w:r>
        <w:rPr>
          <w:rFonts w:hint="cs"/>
          <w:shd w:val="clear" w:color="auto" w:fill="FFFFFF"/>
          <w:rtl/>
        </w:rPr>
        <w:t xml:space="preserve"> </w:t>
      </w:r>
      <w:r w:rsidRPr="008D01A0">
        <w:rPr>
          <w:rFonts w:hint="cs"/>
          <w:shd w:val="clear" w:color="auto" w:fill="FFFFFF"/>
        </w:rPr>
        <w:t xml:space="preserve">(Date of publication). Title of </w:t>
      </w:r>
      <w:r w:rsidRPr="00440773">
        <w:rPr>
          <w:shd w:val="clear" w:color="auto" w:fill="FFFFFF"/>
        </w:rPr>
        <w:t>Thesis</w:t>
      </w:r>
      <w:r>
        <w:rPr>
          <w:rFonts w:hint="cs"/>
          <w:shd w:val="clear" w:color="auto" w:fill="FFFFFF"/>
          <w:rtl/>
        </w:rPr>
        <w:t xml:space="preserve"> </w:t>
      </w:r>
      <w:r w:rsidRPr="008D01A0">
        <w:rPr>
          <w:rFonts w:hint="cs"/>
          <w:shd w:val="clear" w:color="auto" w:fill="FFFFFF"/>
        </w:rPr>
        <w:t>(</w:t>
      </w:r>
      <w:r>
        <w:rPr>
          <w:rStyle w:val="rynqvb"/>
          <w:lang w:val="en"/>
        </w:rPr>
        <w:t>PhD thesis</w:t>
      </w:r>
      <w:r>
        <w:rPr>
          <w:rStyle w:val="rynqvb"/>
          <w:rFonts w:hint="cs"/>
          <w:rtl/>
          <w:lang w:val="en"/>
        </w:rPr>
        <w:t xml:space="preserve"> </w:t>
      </w:r>
      <w:r>
        <w:rPr>
          <w:rStyle w:val="rynqvb"/>
          <w:lang w:val="en-GB"/>
        </w:rPr>
        <w:t xml:space="preserve">or </w:t>
      </w:r>
      <w:r w:rsidR="0054486A">
        <w:rPr>
          <w:rStyle w:val="rynqvb"/>
          <w:lang w:val="en"/>
        </w:rPr>
        <w:t>Master's</w:t>
      </w:r>
      <w:r w:rsidR="0054486A">
        <w:rPr>
          <w:rStyle w:val="rynqvb"/>
          <w:rFonts w:hint="cs"/>
          <w:rtl/>
          <w:lang w:val="en"/>
        </w:rPr>
        <w:t xml:space="preserve"> </w:t>
      </w:r>
      <w:r w:rsidR="0054486A">
        <w:rPr>
          <w:rStyle w:val="rynqvb"/>
          <w:lang w:val="en"/>
        </w:rPr>
        <w:t>thesis</w:t>
      </w:r>
      <w:r w:rsidRPr="008D01A0">
        <w:rPr>
          <w:rFonts w:hint="cs"/>
          <w:shd w:val="clear" w:color="auto" w:fill="FFFFFF"/>
        </w:rPr>
        <w:t xml:space="preserve">). </w:t>
      </w:r>
      <w:r>
        <w:rPr>
          <w:rStyle w:val="rynqvb"/>
          <w:lang w:val="en"/>
        </w:rPr>
        <w:t>University</w:t>
      </w:r>
      <w:r>
        <w:rPr>
          <w:rStyle w:val="rynqvb"/>
          <w:lang w:val="en-GB"/>
        </w:rPr>
        <w:t xml:space="preserve"> Name</w:t>
      </w:r>
      <w:r>
        <w:rPr>
          <w:shd w:val="clear" w:color="auto" w:fill="FFFFFF"/>
        </w:rPr>
        <w:t xml:space="preserve">, </w:t>
      </w:r>
      <w:r>
        <w:rPr>
          <w:rStyle w:val="rynqvb"/>
          <w:lang w:val="en"/>
        </w:rPr>
        <w:t>Country</w:t>
      </w:r>
      <w:r>
        <w:rPr>
          <w:rStyle w:val="rynqvb"/>
          <w:lang w:val="en-GB"/>
        </w:rPr>
        <w:t>.</w:t>
      </w:r>
    </w:p>
    <w:p w14:paraId="638343AF" w14:textId="4AA69863" w:rsidR="00440773" w:rsidRDefault="00440773" w:rsidP="00440773">
      <w:pPr>
        <w:pStyle w:val="S-Source"/>
        <w:rPr>
          <w:rStyle w:val="rynqvb"/>
          <w:lang w:val="en-GB"/>
        </w:rPr>
      </w:pPr>
      <w:r w:rsidRPr="008D01A0">
        <w:rPr>
          <w:rFonts w:hint="cs"/>
          <w:shd w:val="clear" w:color="auto" w:fill="FFFFFF"/>
        </w:rPr>
        <w:t>- Author, A.A.</w:t>
      </w:r>
      <w:r>
        <w:rPr>
          <w:rFonts w:hint="cs"/>
          <w:shd w:val="clear" w:color="auto" w:fill="FFFFFF"/>
          <w:rtl/>
        </w:rPr>
        <w:t xml:space="preserve"> </w:t>
      </w:r>
      <w:r w:rsidRPr="008D01A0">
        <w:rPr>
          <w:rFonts w:hint="cs"/>
          <w:shd w:val="clear" w:color="auto" w:fill="FFFFFF"/>
        </w:rPr>
        <w:t xml:space="preserve">(Date of publication). Title of </w:t>
      </w:r>
      <w:r w:rsidRPr="00440773">
        <w:rPr>
          <w:shd w:val="clear" w:color="auto" w:fill="FFFFFF"/>
        </w:rPr>
        <w:t>Thesis</w:t>
      </w:r>
      <w:r>
        <w:rPr>
          <w:rFonts w:hint="cs"/>
          <w:shd w:val="clear" w:color="auto" w:fill="FFFFFF"/>
          <w:rtl/>
        </w:rPr>
        <w:t xml:space="preserve"> </w:t>
      </w:r>
      <w:r w:rsidRPr="008D01A0">
        <w:rPr>
          <w:rFonts w:hint="cs"/>
          <w:shd w:val="clear" w:color="auto" w:fill="FFFFFF"/>
        </w:rPr>
        <w:t>(</w:t>
      </w:r>
      <w:r w:rsidR="0054486A">
        <w:rPr>
          <w:rStyle w:val="rynqvb"/>
          <w:lang w:val="en"/>
        </w:rPr>
        <w:t>PhD thesis</w:t>
      </w:r>
      <w:r w:rsidR="0054486A">
        <w:rPr>
          <w:rStyle w:val="rynqvb"/>
          <w:rFonts w:hint="cs"/>
          <w:rtl/>
          <w:lang w:val="en"/>
        </w:rPr>
        <w:t xml:space="preserve"> </w:t>
      </w:r>
      <w:r w:rsidR="0054486A">
        <w:rPr>
          <w:rStyle w:val="rynqvb"/>
          <w:lang w:val="en-GB"/>
        </w:rPr>
        <w:t xml:space="preserve">or </w:t>
      </w:r>
      <w:r w:rsidR="0054486A">
        <w:rPr>
          <w:rStyle w:val="rynqvb"/>
          <w:lang w:val="en"/>
        </w:rPr>
        <w:t>Master's</w:t>
      </w:r>
      <w:r w:rsidR="0054486A">
        <w:rPr>
          <w:rStyle w:val="rynqvb"/>
          <w:rFonts w:hint="cs"/>
          <w:rtl/>
          <w:lang w:val="en"/>
        </w:rPr>
        <w:t xml:space="preserve"> </w:t>
      </w:r>
      <w:r w:rsidR="0054486A">
        <w:rPr>
          <w:rStyle w:val="rynqvb"/>
          <w:lang w:val="en"/>
        </w:rPr>
        <w:t>thesis</w:t>
      </w:r>
      <w:r w:rsidRPr="008D01A0">
        <w:rPr>
          <w:rFonts w:hint="cs"/>
          <w:shd w:val="clear" w:color="auto" w:fill="FFFFFF"/>
        </w:rPr>
        <w:t xml:space="preserve">). </w:t>
      </w:r>
      <w:r>
        <w:rPr>
          <w:rStyle w:val="rynqvb"/>
          <w:lang w:val="en"/>
        </w:rPr>
        <w:t>University</w:t>
      </w:r>
      <w:r>
        <w:rPr>
          <w:rStyle w:val="rynqvb"/>
          <w:lang w:val="en-GB"/>
        </w:rPr>
        <w:t xml:space="preserve"> Name</w:t>
      </w:r>
      <w:r>
        <w:rPr>
          <w:shd w:val="clear" w:color="auto" w:fill="FFFFFF"/>
        </w:rPr>
        <w:t xml:space="preserve">, </w:t>
      </w:r>
      <w:r>
        <w:rPr>
          <w:rStyle w:val="rynqvb"/>
          <w:lang w:val="en"/>
        </w:rPr>
        <w:t>Country</w:t>
      </w:r>
      <w:r>
        <w:rPr>
          <w:rStyle w:val="rynqvb"/>
          <w:lang w:val="en-GB"/>
        </w:rPr>
        <w:t>. [In Persian]</w:t>
      </w:r>
    </w:p>
    <w:p w14:paraId="13ECB615" w14:textId="77777777" w:rsidR="00776A75" w:rsidRDefault="00776A75" w:rsidP="00776A75">
      <w:pPr>
        <w:pStyle w:val="S-Source"/>
        <w:rPr>
          <w:rtl/>
          <w:lang w:bidi="fa-IR"/>
        </w:rPr>
      </w:pPr>
    </w:p>
    <w:p w14:paraId="7B11ED70" w14:textId="77777777" w:rsidR="00776A75" w:rsidRPr="008D01A0" w:rsidRDefault="00776A75" w:rsidP="00776A75">
      <w:pPr>
        <w:pStyle w:val="S-Source"/>
        <w:rPr>
          <w:b/>
          <w:bCs/>
        </w:rPr>
      </w:pPr>
      <w:r w:rsidRPr="008D01A0">
        <w:rPr>
          <w:b/>
          <w:bCs/>
        </w:rPr>
        <w:t>Websites</w:t>
      </w:r>
    </w:p>
    <w:p w14:paraId="0C24FED8" w14:textId="7A910C48" w:rsidR="00776A75" w:rsidRDefault="005D7E58" w:rsidP="00CC0D30">
      <w:pPr>
        <w:pStyle w:val="S-Source"/>
        <w:jc w:val="left"/>
        <w:rPr>
          <w:shd w:val="clear" w:color="auto" w:fill="FFFFFF"/>
        </w:rPr>
      </w:pPr>
      <w:r w:rsidRPr="00FD21CF">
        <w:rPr>
          <w:shd w:val="clear" w:color="auto" w:fill="FFFFFF"/>
          <w:rtl/>
        </w:rPr>
        <w:t xml:space="preserve">- </w:t>
      </w:r>
      <w:bookmarkStart w:id="13" w:name="_Hlk127356566"/>
      <w:r w:rsidR="00C73FB1" w:rsidRPr="00C73FB1">
        <w:rPr>
          <w:shd w:val="clear" w:color="auto" w:fill="FFFFFF"/>
        </w:rPr>
        <w:t xml:space="preserve">Author, A.A., Author, B.B. </w:t>
      </w:r>
      <w:r w:rsidR="00FD21CF" w:rsidRPr="00FD21CF">
        <w:rPr>
          <w:shd w:val="clear" w:color="auto" w:fill="FFFFFF"/>
        </w:rPr>
        <w:t>(</w:t>
      </w:r>
      <w:r w:rsidR="00C73FB1" w:rsidRPr="008D01A0">
        <w:rPr>
          <w:rFonts w:hint="cs"/>
          <w:shd w:val="clear" w:color="auto" w:fill="FFFFFF"/>
        </w:rPr>
        <w:t>Date of publication</w:t>
      </w:r>
      <w:r w:rsidR="00FD21CF" w:rsidRPr="00FD21CF">
        <w:rPr>
          <w:shd w:val="clear" w:color="auto" w:fill="FFFFFF"/>
        </w:rPr>
        <w:t xml:space="preserve">). </w:t>
      </w:r>
      <w:r w:rsidR="00C73FB1" w:rsidRPr="008D01A0">
        <w:rPr>
          <w:rFonts w:hint="cs"/>
          <w:shd w:val="clear" w:color="auto" w:fill="FFFFFF"/>
        </w:rPr>
        <w:t>Title of article</w:t>
      </w:r>
      <w:r w:rsidR="00C73FB1">
        <w:rPr>
          <w:shd w:val="clear" w:color="auto" w:fill="FFFFFF"/>
        </w:rPr>
        <w:t>.</w:t>
      </w:r>
      <w:r w:rsidR="00FD21CF" w:rsidRPr="00FD21CF">
        <w:rPr>
          <w:shd w:val="clear" w:color="auto" w:fill="FFFFFF"/>
        </w:rPr>
        <w:t xml:space="preserve"> </w:t>
      </w:r>
      <w:r w:rsidR="00C73FB1" w:rsidRPr="008D01A0">
        <w:rPr>
          <w:rFonts w:hint="cs"/>
          <w:shd w:val="clear" w:color="auto" w:fill="FFFFFF"/>
        </w:rPr>
        <w:t>Title of Online Periodical</w:t>
      </w:r>
      <w:r w:rsidR="00C73FB1">
        <w:rPr>
          <w:shd w:val="clear" w:color="auto" w:fill="FFFFFF"/>
        </w:rPr>
        <w:t xml:space="preserve">, </w:t>
      </w:r>
      <w:r w:rsidR="00CC0D30">
        <w:rPr>
          <w:shd w:val="clear" w:color="auto" w:fill="FFFFFF"/>
        </w:rPr>
        <w:t>URL</w:t>
      </w:r>
    </w:p>
    <w:bookmarkEnd w:id="13"/>
    <w:p w14:paraId="2251A307" w14:textId="3BF1C95C" w:rsidR="002D518F" w:rsidRPr="00FD21CF" w:rsidRDefault="002D518F" w:rsidP="00CC0D30">
      <w:pPr>
        <w:pStyle w:val="S-Source"/>
        <w:jc w:val="left"/>
        <w:rPr>
          <w:shd w:val="clear" w:color="auto" w:fill="FFFFFF"/>
          <w:rtl/>
        </w:rPr>
      </w:pPr>
      <w:r w:rsidRPr="00FD21CF">
        <w:rPr>
          <w:shd w:val="clear" w:color="auto" w:fill="FFFFFF"/>
          <w:rtl/>
        </w:rPr>
        <w:t xml:space="preserve">- </w:t>
      </w:r>
      <w:r w:rsidR="00C73FB1" w:rsidRPr="00C73FB1">
        <w:rPr>
          <w:shd w:val="clear" w:color="auto" w:fill="FFFFFF"/>
        </w:rPr>
        <w:t>Author, A.A., Author, B.B. (Date of publication). Title of article. Title of Online Periodical,</w:t>
      </w:r>
      <w:r w:rsidR="00CC0D30">
        <w:rPr>
          <w:shd w:val="clear" w:color="auto" w:fill="FFFFFF"/>
        </w:rPr>
        <w:t xml:space="preserve"> URL</w:t>
      </w:r>
      <w:r w:rsidR="00C73FB1" w:rsidRPr="00C73FB1">
        <w:rPr>
          <w:shd w:val="clear" w:color="auto" w:fill="FFFFFF"/>
        </w:rPr>
        <w:t xml:space="preserve"> </w:t>
      </w:r>
      <w:r>
        <w:rPr>
          <w:shd w:val="clear" w:color="auto" w:fill="FFFFFF"/>
        </w:rPr>
        <w:t>[In Persian]</w:t>
      </w:r>
    </w:p>
    <w:p w14:paraId="7FAC5F15" w14:textId="6C76C783" w:rsidR="00C622B8" w:rsidRDefault="00C622B8" w:rsidP="00C622B8">
      <w:pPr>
        <w:pStyle w:val="FootnoteText"/>
        <w:jc w:val="both"/>
        <w:rPr>
          <w:rFonts w:cs="Times New Roman"/>
          <w:color w:val="000000" w:themeColor="text1"/>
          <w:sz w:val="22"/>
          <w:szCs w:val="22"/>
        </w:rPr>
      </w:pPr>
    </w:p>
    <w:p w14:paraId="32DB1D44" w14:textId="1AFE7A4B" w:rsidR="00C84D7D" w:rsidRDefault="00C84D7D" w:rsidP="00C622B8">
      <w:pPr>
        <w:pStyle w:val="FootnoteText"/>
        <w:jc w:val="both"/>
        <w:rPr>
          <w:rFonts w:cs="Times New Roman"/>
          <w:color w:val="000000" w:themeColor="text1"/>
          <w:sz w:val="22"/>
          <w:szCs w:val="22"/>
        </w:rPr>
      </w:pPr>
    </w:p>
    <w:p w14:paraId="2FA658C1" w14:textId="1BA79EDC" w:rsidR="00C84D7D" w:rsidRDefault="00C84D7D" w:rsidP="00C622B8">
      <w:pPr>
        <w:pStyle w:val="FootnoteText"/>
        <w:jc w:val="both"/>
        <w:rPr>
          <w:rFonts w:cs="Times New Roman"/>
          <w:color w:val="000000" w:themeColor="text1"/>
          <w:sz w:val="22"/>
          <w:szCs w:val="22"/>
        </w:rPr>
      </w:pPr>
    </w:p>
    <w:p w14:paraId="088620FD" w14:textId="77777777" w:rsidR="00C84D7D" w:rsidRDefault="00C84D7D" w:rsidP="00C622B8">
      <w:pPr>
        <w:pStyle w:val="FootnoteText"/>
        <w:jc w:val="both"/>
        <w:rPr>
          <w:rFonts w:cs="Times New Roman"/>
          <w:color w:val="000000" w:themeColor="text1"/>
          <w:sz w:val="22"/>
          <w:szCs w:val="22"/>
        </w:rPr>
      </w:pPr>
    </w:p>
    <w:p w14:paraId="14408D38" w14:textId="0B766CC5" w:rsidR="00C84D7D" w:rsidRDefault="00C84D7D" w:rsidP="00C622B8">
      <w:pPr>
        <w:pStyle w:val="FootnoteText"/>
        <w:jc w:val="both"/>
        <w:rPr>
          <w:rFonts w:cs="Times New Roman"/>
          <w:color w:val="000000" w:themeColor="text1"/>
          <w:sz w:val="22"/>
          <w:szCs w:val="22"/>
        </w:rPr>
      </w:pPr>
    </w:p>
    <w:p w14:paraId="593789B9" w14:textId="42AB54F9" w:rsidR="00C84D7D" w:rsidRDefault="00C84D7D" w:rsidP="00C622B8">
      <w:pPr>
        <w:pStyle w:val="FootnoteText"/>
        <w:jc w:val="both"/>
        <w:rPr>
          <w:rFonts w:cs="Times New Roman"/>
          <w:color w:val="000000" w:themeColor="text1"/>
          <w:sz w:val="22"/>
          <w:szCs w:val="22"/>
        </w:rPr>
      </w:pPr>
    </w:p>
    <w:p w14:paraId="41E7BB55" w14:textId="720A94C7" w:rsidR="00C84D7D" w:rsidRDefault="00C84D7D" w:rsidP="00C622B8">
      <w:pPr>
        <w:pStyle w:val="FootnoteText"/>
        <w:jc w:val="both"/>
        <w:rPr>
          <w:rFonts w:cs="Times New Roman"/>
          <w:color w:val="000000" w:themeColor="text1"/>
          <w:sz w:val="22"/>
          <w:szCs w:val="22"/>
        </w:rPr>
      </w:pPr>
    </w:p>
    <w:p w14:paraId="1AFA7B86" w14:textId="16618672" w:rsidR="00C84D7D" w:rsidRDefault="00C84D7D" w:rsidP="00C622B8">
      <w:pPr>
        <w:pStyle w:val="FootnoteText"/>
        <w:jc w:val="both"/>
        <w:rPr>
          <w:rFonts w:cs="Times New Roman"/>
          <w:color w:val="000000" w:themeColor="text1"/>
          <w:sz w:val="22"/>
          <w:szCs w:val="22"/>
        </w:rPr>
      </w:pPr>
    </w:p>
    <w:p w14:paraId="366F70D2" w14:textId="6C4804F9" w:rsidR="00C84D7D" w:rsidRDefault="00C84D7D" w:rsidP="00C622B8">
      <w:pPr>
        <w:pStyle w:val="FootnoteText"/>
        <w:jc w:val="both"/>
        <w:rPr>
          <w:rFonts w:cs="Times New Roman"/>
          <w:color w:val="000000" w:themeColor="text1"/>
          <w:sz w:val="22"/>
          <w:szCs w:val="22"/>
        </w:rPr>
      </w:pPr>
    </w:p>
    <w:p w14:paraId="21F3B8BF" w14:textId="1E034DA2" w:rsidR="00C84D7D" w:rsidRDefault="00C84D7D" w:rsidP="00C622B8">
      <w:pPr>
        <w:pStyle w:val="FootnoteText"/>
        <w:jc w:val="both"/>
        <w:rPr>
          <w:rFonts w:cs="Times New Roman"/>
          <w:color w:val="000000" w:themeColor="text1"/>
          <w:sz w:val="22"/>
          <w:szCs w:val="22"/>
        </w:rPr>
      </w:pPr>
    </w:p>
    <w:p w14:paraId="7FC5F5F2" w14:textId="77777777" w:rsidR="00C84D7D" w:rsidRPr="004C10CC" w:rsidRDefault="00C84D7D" w:rsidP="00C622B8">
      <w:pPr>
        <w:pStyle w:val="FootnoteText"/>
        <w:jc w:val="both"/>
        <w:rPr>
          <w:rFonts w:cs="Times New Roman"/>
          <w:color w:val="000000" w:themeColor="text1"/>
          <w:sz w:val="22"/>
          <w:szCs w:val="22"/>
        </w:rPr>
      </w:pPr>
    </w:p>
    <w:p w14:paraId="2394E996" w14:textId="77777777" w:rsidR="00E554EA" w:rsidRDefault="00E554EA" w:rsidP="007A3589">
      <w:pPr>
        <w:pStyle w:val="StyleComplexNazaninLatin8ptComplex10ptJ"/>
        <w:bidi w:val="0"/>
        <w:spacing w:before="120" w:line="240" w:lineRule="auto"/>
        <w:ind w:left="709" w:right="-2" w:firstLine="0"/>
        <w:jc w:val="center"/>
        <w:rPr>
          <w:rFonts w:ascii="Tahoma" w:hAnsi="Tahoma" w:cs="Tahoma"/>
          <w:noProof/>
          <w:sz w:val="20"/>
          <w:rtl/>
          <w:lang w:bidi="fa-IR"/>
        </w:rPr>
      </w:pPr>
      <w:bookmarkStart w:id="14" w:name="_Hlk127357570"/>
      <w:bookmarkEnd w:id="14"/>
    </w:p>
    <w:sectPr w:rsidR="00E554EA" w:rsidSect="00DC1B62">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06" w:h="16838" w:code="9"/>
      <w:pgMar w:top="2835" w:right="2268" w:bottom="2835" w:left="2268" w:header="851" w:footer="0"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66647" w14:textId="77777777" w:rsidR="0015389A" w:rsidRDefault="0015389A">
      <w:r>
        <w:separator/>
      </w:r>
    </w:p>
  </w:endnote>
  <w:endnote w:type="continuationSeparator" w:id="0">
    <w:p w14:paraId="47575955" w14:textId="77777777" w:rsidR="0015389A" w:rsidRDefault="00153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Lotus">
    <w:altName w:val="Times New Roman"/>
    <w:panose1 w:val="00000000000000000000"/>
    <w:charset w:val="B2"/>
    <w:family w:val="auto"/>
    <w:notTrueType/>
    <w:pitch w:val="default"/>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2  Zar">
    <w:panose1 w:val="00000400000000000000"/>
    <w:charset w:val="B2"/>
    <w:family w:val="auto"/>
    <w:pitch w:val="variable"/>
    <w:sig w:usb0="00002001" w:usb1="80000000" w:usb2="00000008" w:usb3="00000000" w:csb0="00000040" w:csb1="00000000"/>
  </w:font>
  <w:font w:name="2  Lotus">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Ardakanian Nazanin">
    <w:altName w:val="Times New Roman"/>
    <w:charset w:val="B2"/>
    <w:family w:val="auto"/>
    <w:pitch w:val="variable"/>
    <w:sig w:usb0="00002000" w:usb1="00000000" w:usb2="00000000" w:usb3="00000000" w:csb0="00000040" w:csb1="00000000"/>
  </w:font>
  <w:font w:name="2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Zar">
    <w:panose1 w:val="00000400000000000000"/>
    <w:charset w:val="B2"/>
    <w:family w:val="auto"/>
    <w:pitch w:val="variable"/>
    <w:sig w:usb0="800020A7" w:usb1="D000004A" w:usb2="00000008" w:usb3="00000000" w:csb0="00000051" w:csb1="00000000"/>
  </w:font>
  <w:font w:name="Roya">
    <w:panose1 w:val="00000400000000000000"/>
    <w:charset w:val="B2"/>
    <w:family w:val="auto"/>
    <w:pitch w:val="variable"/>
    <w:sig w:usb0="800020A7" w:usb1="D000004A" w:usb2="00000008" w:usb3="00000000" w:csb0="00000051"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SansArabic-Bold">
    <w:altName w:val="Times New Roman"/>
    <w:panose1 w:val="00000000000000000000"/>
    <w:charset w:val="00"/>
    <w:family w:val="roman"/>
    <w:notTrueType/>
    <w:pitch w:val="default"/>
  </w:font>
  <w:font w:name="URWPalladioL-Ital">
    <w:altName w:val="Times New Roman"/>
    <w:panose1 w:val="00000000000000000000"/>
    <w:charset w:val="00"/>
    <w:family w:val="roman"/>
    <w:notTrueType/>
    <w:pitch w:val="default"/>
  </w:font>
  <w:font w:name="CMSY10">
    <w:altName w:val="Times New Roman"/>
    <w:panose1 w:val="00000000000000000000"/>
    <w:charset w:val="00"/>
    <w:family w:val="roman"/>
    <w:notTrueType/>
    <w:pitch w:val="default"/>
  </w:font>
  <w:font w:name="CMR10">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BYekan">
    <w:altName w:val="Times New Roman"/>
    <w:panose1 w:val="00000000000000000000"/>
    <w:charset w:val="00"/>
    <w:family w:val="roman"/>
    <w:notTrueType/>
    <w:pitch w:val="default"/>
  </w:font>
  <w:font w:name="BZarBold">
    <w:altName w:val="Times New Roman"/>
    <w:panose1 w:val="00000000000000000000"/>
    <w:charset w:val="00"/>
    <w:family w:val="roman"/>
    <w:notTrueType/>
    <w:pitch w:val="default"/>
  </w:font>
  <w:font w:name="BZar">
    <w:altName w:val="Times New Roman"/>
    <w:panose1 w:val="00000000000000000000"/>
    <w:charset w:val="B2"/>
    <w:family w:val="auto"/>
    <w:notTrueType/>
    <w:pitch w:val="default"/>
    <w:sig w:usb0="00002001" w:usb1="00000000" w:usb2="00000000"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TrafficBold">
    <w:altName w:val="Times New Roman"/>
    <w:panose1 w:val="00000000000000000000"/>
    <w:charset w:val="00"/>
    <w:family w:val="roman"/>
    <w:notTrueType/>
    <w:pitch w:val="default"/>
  </w:font>
  <w:font w:name="BTraffic">
    <w:altName w:val="Times New Roman"/>
    <w:panose1 w:val="00000000000000000000"/>
    <w:charset w:val="00"/>
    <w:family w:val="roman"/>
    <w:notTrueType/>
    <w:pitch w:val="default"/>
  </w:font>
  <w:font w:name="BTitrBold">
    <w:altName w:val="Times New Roman"/>
    <w:panose1 w:val="00000000000000000000"/>
    <w:charset w:val="00"/>
    <w:family w:val="roman"/>
    <w:notTrueType/>
    <w:pitch w:val="default"/>
  </w:font>
  <w:font w:name="Helvetica-Bold">
    <w:altName w:val="Times New Roman"/>
    <w:panose1 w:val="00000000000000000000"/>
    <w:charset w:val="00"/>
    <w:family w:val="roman"/>
    <w:notTrueType/>
    <w:pitch w:val="default"/>
  </w:font>
  <w:font w:name="BLotusBold">
    <w:altName w:val="Times New Roman"/>
    <w:panose1 w:val="00000000000000000000"/>
    <w:charset w:val="00"/>
    <w:family w:val="roman"/>
    <w:notTrueType/>
    <w:pitch w:val="default"/>
  </w:font>
  <w:font w:name="BNazanin">
    <w:altName w:val="Times New Roman"/>
    <w:panose1 w:val="00000000000000000000"/>
    <w:charset w:val="B2"/>
    <w:family w:val="auto"/>
    <w:notTrueType/>
    <w:pitch w:val="default"/>
    <w:sig w:usb0="00002001" w:usb1="00000000" w:usb2="00000000" w:usb3="00000000" w:csb0="00000040" w:csb1="00000000"/>
  </w:font>
  <w:font w:name="BNazaninBold">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45C47" w14:textId="475AF39B" w:rsidR="00B80024" w:rsidRDefault="00B80024" w:rsidP="0095412B">
    <w:pPr>
      <w:pStyle w:val="Footer"/>
      <w:ind w:right="360" w:firstLine="360"/>
    </w:pPr>
    <w:r>
      <w:rPr>
        <w:noProof/>
        <w:szCs w:val="22"/>
        <w:rtl/>
        <w:lang w:bidi="fa-IR"/>
      </w:rPr>
      <mc:AlternateContent>
        <mc:Choice Requires="wps">
          <w:drawing>
            <wp:anchor distT="0" distB="0" distL="114300" distR="114300" simplePos="0" relativeHeight="251650560" behindDoc="0" locked="0" layoutInCell="1" allowOverlap="1" wp14:anchorId="59DB2C8A" wp14:editId="522633BE">
              <wp:simplePos x="0" y="0"/>
              <wp:positionH relativeFrom="column">
                <wp:posOffset>2097405</wp:posOffset>
              </wp:positionH>
              <wp:positionV relativeFrom="paragraph">
                <wp:posOffset>-1906270</wp:posOffset>
              </wp:positionV>
              <wp:extent cx="2228850" cy="338455"/>
              <wp:effectExtent l="0" t="0" r="0" b="4445"/>
              <wp:wrapNone/>
              <wp:docPr id="90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338455"/>
                      </a:xfrm>
                      <a:prstGeom prst="rect">
                        <a:avLst/>
                      </a:prstGeom>
                      <a:noFill/>
                      <a:ln w="9525">
                        <a:noFill/>
                        <a:miter lim="800000"/>
                        <a:headEnd/>
                        <a:tailEnd/>
                      </a:ln>
                    </wps:spPr>
                    <wps:txbx>
                      <w:txbxContent>
                        <w:p w14:paraId="3B53BCF7" w14:textId="77777777" w:rsidR="00B80024" w:rsidRPr="00302690" w:rsidRDefault="00B80024" w:rsidP="008C51DC">
                          <w:pPr>
                            <w:tabs>
                              <w:tab w:val="right" w:pos="6899"/>
                            </w:tabs>
                            <w:spacing w:before="120"/>
                            <w:ind w:firstLine="0"/>
                            <w:jc w:val="left"/>
                            <w:rPr>
                              <w:rFonts w:cs="B Traffic"/>
                              <w:b/>
                              <w:bCs/>
                              <w:sz w:val="14"/>
                              <w:szCs w:val="14"/>
                              <w:rtl/>
                              <w:lang w:bidi="fa-IR"/>
                            </w:rPr>
                          </w:pPr>
                          <w:r w:rsidRPr="00302690">
                            <w:rPr>
                              <w:rFonts w:cs="B Traffic" w:hint="cs"/>
                              <w:b/>
                              <w:bCs/>
                              <w:sz w:val="14"/>
                              <w:szCs w:val="14"/>
                              <w:rtl/>
                              <w:lang w:bidi="fa-IR"/>
                            </w:rPr>
                            <w:t xml:space="preserve">سال </w:t>
                          </w:r>
                          <w:r>
                            <w:rPr>
                              <w:rFonts w:cs="B Traffic" w:hint="cs"/>
                              <w:b/>
                              <w:bCs/>
                              <w:sz w:val="14"/>
                              <w:szCs w:val="14"/>
                              <w:rtl/>
                              <w:lang w:bidi="fa-IR"/>
                            </w:rPr>
                            <w:t>پنجم</w:t>
                          </w:r>
                          <w:r w:rsidRPr="00302690">
                            <w:rPr>
                              <w:rFonts w:cs="B Traffic" w:hint="cs"/>
                              <w:b/>
                              <w:bCs/>
                              <w:sz w:val="14"/>
                              <w:szCs w:val="14"/>
                              <w:rtl/>
                              <w:lang w:bidi="fa-IR"/>
                            </w:rPr>
                            <w:t xml:space="preserve"> | </w:t>
                          </w:r>
                          <w:r w:rsidRPr="00302690">
                            <w:rPr>
                              <w:rFonts w:cs="B Traffic"/>
                              <w:b/>
                              <w:bCs/>
                              <w:sz w:val="14"/>
                              <w:szCs w:val="14"/>
                              <w:lang w:bidi="fa-IR"/>
                            </w:rPr>
                            <w:t xml:space="preserve"> </w:t>
                          </w:r>
                          <w:r w:rsidRPr="00302690">
                            <w:rPr>
                              <w:rFonts w:cs="B Traffic" w:hint="cs"/>
                              <w:b/>
                              <w:bCs/>
                              <w:sz w:val="14"/>
                              <w:szCs w:val="14"/>
                              <w:rtl/>
                              <w:lang w:bidi="fa-IR"/>
                            </w:rPr>
                            <w:t xml:space="preserve">شماره </w:t>
                          </w:r>
                          <w:r>
                            <w:rPr>
                              <w:rFonts w:cs="B Traffic" w:hint="cs"/>
                              <w:b/>
                              <w:bCs/>
                              <w:sz w:val="14"/>
                              <w:szCs w:val="14"/>
                              <w:rtl/>
                              <w:lang w:bidi="fa-IR"/>
                            </w:rPr>
                            <w:t xml:space="preserve">هفدهم </w:t>
                          </w:r>
                          <w:r w:rsidRPr="00302690">
                            <w:rPr>
                              <w:rFonts w:cs="B Traffic" w:hint="cs"/>
                              <w:b/>
                              <w:bCs/>
                              <w:sz w:val="14"/>
                              <w:szCs w:val="14"/>
                              <w:rtl/>
                              <w:lang w:bidi="fa-IR"/>
                            </w:rPr>
                            <w:t xml:space="preserve">| </w:t>
                          </w:r>
                          <w:r w:rsidRPr="00302690">
                            <w:rPr>
                              <w:rFonts w:cs="B Traffic"/>
                              <w:b/>
                              <w:bCs/>
                              <w:sz w:val="14"/>
                              <w:szCs w:val="14"/>
                              <w:lang w:bidi="fa-IR"/>
                            </w:rPr>
                            <w:t xml:space="preserve"> </w:t>
                          </w:r>
                          <w:r>
                            <w:rPr>
                              <w:rFonts w:cs="B Traffic" w:hint="cs"/>
                              <w:b/>
                              <w:bCs/>
                              <w:sz w:val="14"/>
                              <w:szCs w:val="14"/>
                              <w:rtl/>
                              <w:lang w:bidi="fa-IR"/>
                            </w:rPr>
                            <w:t>تابستان</w:t>
                          </w:r>
                          <w:r w:rsidRPr="00302690">
                            <w:rPr>
                              <w:rFonts w:cs="B Traffic" w:hint="cs"/>
                              <w:b/>
                              <w:bCs/>
                              <w:sz w:val="14"/>
                              <w:szCs w:val="14"/>
                              <w:rtl/>
                              <w:lang w:bidi="fa-IR"/>
                            </w:rPr>
                            <w:t xml:space="preserve"> 1401</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B2C8A" id="_x0000_s1028" style="position:absolute;left:0;text-align:left;margin-left:165.15pt;margin-top:-150.1pt;width:175.5pt;height:26.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" filled="f" stroked="f">
              <v:textbox inset=",0,,0">
                <w:txbxContent>
                  <w:p w14:paraId="3B53BCF7" w14:textId="77777777" w:rsidR="00B80024" w:rsidRPr="00302690" w:rsidRDefault="00B80024" w:rsidP="008C51DC">
                    <w:pPr>
                      <w:tabs>
                        <w:tab w:val="right" w:pos="6899"/>
                      </w:tabs>
                      <w:spacing w:before="120"/>
                      <w:ind w:firstLine="0"/>
                      <w:jc w:val="left"/>
                      <w:rPr>
                        <w:rFonts w:cs="B Traffic"/>
                        <w:b/>
                        <w:bCs/>
                        <w:sz w:val="14"/>
                        <w:szCs w:val="14"/>
                        <w:rtl/>
                        <w:lang w:bidi="fa-IR"/>
                      </w:rPr>
                    </w:pPr>
                    <w:r w:rsidRPr="00302690">
                      <w:rPr>
                        <w:rFonts w:cs="B Traffic" w:hint="cs"/>
                        <w:b/>
                        <w:bCs/>
                        <w:sz w:val="14"/>
                        <w:szCs w:val="14"/>
                        <w:rtl/>
                        <w:lang w:bidi="fa-IR"/>
                      </w:rPr>
                      <w:t xml:space="preserve">سال </w:t>
                    </w:r>
                    <w:r>
                      <w:rPr>
                        <w:rFonts w:cs="B Traffic" w:hint="cs"/>
                        <w:b/>
                        <w:bCs/>
                        <w:sz w:val="14"/>
                        <w:szCs w:val="14"/>
                        <w:rtl/>
                        <w:lang w:bidi="fa-IR"/>
                      </w:rPr>
                      <w:t>پنجم</w:t>
                    </w:r>
                    <w:r w:rsidRPr="00302690">
                      <w:rPr>
                        <w:rFonts w:cs="B Traffic" w:hint="cs"/>
                        <w:b/>
                        <w:bCs/>
                        <w:sz w:val="14"/>
                        <w:szCs w:val="14"/>
                        <w:rtl/>
                        <w:lang w:bidi="fa-IR"/>
                      </w:rPr>
                      <w:t xml:space="preserve"> | </w:t>
                    </w:r>
                    <w:r w:rsidRPr="00302690">
                      <w:rPr>
                        <w:rFonts w:cs="B Traffic"/>
                        <w:b/>
                        <w:bCs/>
                        <w:sz w:val="14"/>
                        <w:szCs w:val="14"/>
                        <w:lang w:bidi="fa-IR"/>
                      </w:rPr>
                      <w:t xml:space="preserve"> </w:t>
                    </w:r>
                    <w:r w:rsidRPr="00302690">
                      <w:rPr>
                        <w:rFonts w:cs="B Traffic" w:hint="cs"/>
                        <w:b/>
                        <w:bCs/>
                        <w:sz w:val="14"/>
                        <w:szCs w:val="14"/>
                        <w:rtl/>
                        <w:lang w:bidi="fa-IR"/>
                      </w:rPr>
                      <w:t xml:space="preserve">شماره </w:t>
                    </w:r>
                    <w:r>
                      <w:rPr>
                        <w:rFonts w:cs="B Traffic" w:hint="cs"/>
                        <w:b/>
                        <w:bCs/>
                        <w:sz w:val="14"/>
                        <w:szCs w:val="14"/>
                        <w:rtl/>
                        <w:lang w:bidi="fa-IR"/>
                      </w:rPr>
                      <w:t xml:space="preserve">هفدهم </w:t>
                    </w:r>
                    <w:r w:rsidRPr="00302690">
                      <w:rPr>
                        <w:rFonts w:cs="B Traffic" w:hint="cs"/>
                        <w:b/>
                        <w:bCs/>
                        <w:sz w:val="14"/>
                        <w:szCs w:val="14"/>
                        <w:rtl/>
                        <w:lang w:bidi="fa-IR"/>
                      </w:rPr>
                      <w:t xml:space="preserve">| </w:t>
                    </w:r>
                    <w:r w:rsidRPr="00302690">
                      <w:rPr>
                        <w:rFonts w:cs="B Traffic"/>
                        <w:b/>
                        <w:bCs/>
                        <w:sz w:val="14"/>
                        <w:szCs w:val="14"/>
                        <w:lang w:bidi="fa-IR"/>
                      </w:rPr>
                      <w:t xml:space="preserve"> </w:t>
                    </w:r>
                    <w:r>
                      <w:rPr>
                        <w:rFonts w:cs="B Traffic" w:hint="cs"/>
                        <w:b/>
                        <w:bCs/>
                        <w:sz w:val="14"/>
                        <w:szCs w:val="14"/>
                        <w:rtl/>
                        <w:lang w:bidi="fa-IR"/>
                      </w:rPr>
                      <w:t>تابستان</w:t>
                    </w:r>
                    <w:r w:rsidRPr="00302690">
                      <w:rPr>
                        <w:rFonts w:cs="B Traffic" w:hint="cs"/>
                        <w:b/>
                        <w:bCs/>
                        <w:sz w:val="14"/>
                        <w:szCs w:val="14"/>
                        <w:rtl/>
                        <w:lang w:bidi="fa-IR"/>
                      </w:rPr>
                      <w:t xml:space="preserve"> 1401</w:t>
                    </w:r>
                  </w:p>
                </w:txbxContent>
              </v:textbox>
            </v:rect>
          </w:pict>
        </mc:Fallback>
      </mc:AlternateContent>
    </w:r>
    <w:r>
      <w:rPr>
        <w:noProof/>
      </w:rPr>
      <w:t xml:space="preserve"> </w:t>
    </w:r>
    <w:r>
      <w:rPr>
        <w:noProof/>
        <w:lang w:bidi="fa-IR"/>
      </w:rPr>
      <mc:AlternateContent>
        <mc:Choice Requires="wps">
          <w:drawing>
            <wp:anchor distT="0" distB="0" distL="114300" distR="114300" simplePos="0" relativeHeight="251625984" behindDoc="0" locked="0" layoutInCell="1" allowOverlap="1" wp14:anchorId="20DEFA6D" wp14:editId="2AE9654F">
              <wp:simplePos x="0" y="0"/>
              <wp:positionH relativeFrom="column">
                <wp:posOffset>4474901</wp:posOffset>
              </wp:positionH>
              <wp:positionV relativeFrom="paragraph">
                <wp:posOffset>-1616075</wp:posOffset>
              </wp:positionV>
              <wp:extent cx="0" cy="1933575"/>
              <wp:effectExtent l="0" t="0" r="19050" b="9525"/>
              <wp:wrapNone/>
              <wp:docPr id="906" name="Straight Connector 906"/>
              <wp:cNvGraphicFramePr/>
              <a:graphic xmlns:a="http://schemas.openxmlformats.org/drawingml/2006/main">
                <a:graphicData uri="http://schemas.microsoft.com/office/word/2010/wordprocessingShape">
                  <wps:wsp>
                    <wps:cNvCnPr/>
                    <wps:spPr>
                      <a:xfrm>
                        <a:off x="0" y="0"/>
                        <a:ext cx="0" cy="19335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F10743" id="Straight Connector 906"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35pt,-127.25pt" to="352.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" strokecolor="black [3040]" strokeweight="1pt"/>
          </w:pict>
        </mc:Fallback>
      </mc:AlternateContent>
    </w:r>
    <w:r w:rsidRPr="00BC26B4">
      <w:rPr>
        <w:noProof/>
        <w:rtl/>
        <w:lang w:bidi="fa-IR"/>
      </w:rPr>
      <mc:AlternateContent>
        <mc:Choice Requires="wps">
          <w:drawing>
            <wp:anchor distT="0" distB="0" distL="114300" distR="114300" simplePos="0" relativeHeight="251634176" behindDoc="0" locked="0" layoutInCell="1" allowOverlap="1" wp14:anchorId="37F23570" wp14:editId="6229DAF5">
              <wp:simplePos x="0" y="0"/>
              <wp:positionH relativeFrom="column">
                <wp:posOffset>4316095</wp:posOffset>
              </wp:positionH>
              <wp:positionV relativeFrom="paragraph">
                <wp:posOffset>-1891030</wp:posOffset>
              </wp:positionV>
              <wp:extent cx="305435" cy="305435"/>
              <wp:effectExtent l="0" t="0" r="18415" b="18415"/>
              <wp:wrapNone/>
              <wp:docPr id="907" name="Rounded Rectangle 4"/>
              <wp:cNvGraphicFramePr/>
              <a:graphic xmlns:a="http://schemas.openxmlformats.org/drawingml/2006/main">
                <a:graphicData uri="http://schemas.microsoft.com/office/word/2010/wordprocessingShape">
                  <wps:wsp>
                    <wps:cNvSpPr/>
                    <wps:spPr>
                      <a:xfrm>
                        <a:off x="0" y="0"/>
                        <a:ext cx="305435" cy="305435"/>
                      </a:xfrm>
                      <a:prstGeom prst="roundRect">
                        <a:avLst/>
                      </a:prstGeom>
                      <a:solidFill>
                        <a:srgbClr val="E8EAEB"/>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82FEEB" id="Rounded Rectangle 4" o:spid="_x0000_s1026" style="position:absolute;margin-left:339.85pt;margin-top:-148.9pt;width:24.05pt;height:24.0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" fillcolor="#e8eaeb" strokecolor="black [3213]" strokeweight="1pt"/>
          </w:pict>
        </mc:Fallback>
      </mc:AlternateContent>
    </w:r>
    <w:r>
      <w:rPr>
        <w:rFonts w:cs="Arial"/>
        <w:noProof/>
        <w:rtl/>
        <w:lang w:bidi="fa-IR"/>
      </w:rPr>
      <mc:AlternateContent>
        <mc:Choice Requires="wps">
          <w:drawing>
            <wp:anchor distT="0" distB="0" distL="114300" distR="114300" simplePos="0" relativeHeight="251637248" behindDoc="0" locked="0" layoutInCell="1" allowOverlap="1" wp14:anchorId="21A86176" wp14:editId="0CBB6923">
              <wp:simplePos x="0" y="0"/>
              <wp:positionH relativeFrom="column">
                <wp:posOffset>4293926</wp:posOffset>
              </wp:positionH>
              <wp:positionV relativeFrom="paragraph">
                <wp:posOffset>-1894840</wp:posOffset>
              </wp:positionV>
              <wp:extent cx="343535" cy="313690"/>
              <wp:effectExtent l="0" t="0" r="0" b="0"/>
              <wp:wrapNone/>
              <wp:docPr id="908" name="Rectangle 908"/>
              <wp:cNvGraphicFramePr/>
              <a:graphic xmlns:a="http://schemas.openxmlformats.org/drawingml/2006/main">
                <a:graphicData uri="http://schemas.microsoft.com/office/word/2010/wordprocessingShape">
                  <wps:wsp>
                    <wps:cNvSpPr/>
                    <wps:spPr>
                      <a:xfrm>
                        <a:off x="0" y="0"/>
                        <a:ext cx="343535" cy="31369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F75C23F" w14:textId="77777777" w:rsidR="00B80024" w:rsidRPr="00A904BC" w:rsidRDefault="00B80024"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Pr>
                              <w:rFonts w:cs="B Traffic"/>
                              <w:b/>
                              <w:bCs/>
                              <w:noProof/>
                              <w:sz w:val="18"/>
                              <w:szCs w:val="18"/>
                              <w:rtl/>
                            </w:rPr>
                            <w:t>12</w:t>
                          </w:r>
                          <w:r w:rsidRPr="00A904BC">
                            <w:rPr>
                              <w:rFonts w:cs="B Traffic"/>
                              <w:b/>
                              <w:bCs/>
                              <w:noProof/>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86176" id="Rectangle 908" o:spid="_x0000_s1029" style="position:absolute;left:0;text-align:left;margin-left:338.1pt;margin-top:-149.2pt;width:27.05pt;height:24.7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" filled="f" stroked="f" strokeweight="2pt">
              <v:textbox>
                <w:txbxContent>
                  <w:p w14:paraId="0F75C23F" w14:textId="77777777" w:rsidR="00B80024" w:rsidRPr="00A904BC" w:rsidRDefault="00B80024"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Pr>
                        <w:rFonts w:cs="B Traffic"/>
                        <w:b/>
                        <w:bCs/>
                        <w:noProof/>
                        <w:sz w:val="18"/>
                        <w:szCs w:val="18"/>
                        <w:rtl/>
                      </w:rPr>
                      <w:t>12</w:t>
                    </w:r>
                    <w:r w:rsidRPr="00A904BC">
                      <w:rPr>
                        <w:rFonts w:cs="B Traffic"/>
                        <w:b/>
                        <w:bCs/>
                        <w:noProof/>
                        <w:sz w:val="18"/>
                        <w:szCs w:val="18"/>
                      </w:rPr>
                      <w:fldChar w:fldCharType="end"/>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C0A83" w14:textId="043A4F42" w:rsidR="00B80024" w:rsidRDefault="00B80024" w:rsidP="0095412B">
    <w:pPr>
      <w:pStyle w:val="Footer"/>
      <w:ind w:right="360" w:firstLine="360"/>
    </w:pPr>
    <w:r w:rsidRPr="00BC26B4">
      <w:rPr>
        <w:noProof/>
        <w:rtl/>
        <w:lang w:bidi="fa-IR"/>
      </w:rPr>
      <mc:AlternateContent>
        <mc:Choice Requires="wps">
          <w:drawing>
            <wp:anchor distT="0" distB="0" distL="114300" distR="114300" simplePos="0" relativeHeight="251624960" behindDoc="0" locked="0" layoutInCell="1" allowOverlap="1" wp14:anchorId="1780169A" wp14:editId="5132F4E2">
              <wp:simplePos x="0" y="0"/>
              <wp:positionH relativeFrom="column">
                <wp:posOffset>-196215</wp:posOffset>
              </wp:positionH>
              <wp:positionV relativeFrom="paragraph">
                <wp:posOffset>-1656715</wp:posOffset>
              </wp:positionV>
              <wp:extent cx="0" cy="2138045"/>
              <wp:effectExtent l="0" t="0" r="19050" b="14605"/>
              <wp:wrapNone/>
              <wp:docPr id="909" name="Straight Connector 909"/>
              <wp:cNvGraphicFramePr/>
              <a:graphic xmlns:a="http://schemas.openxmlformats.org/drawingml/2006/main">
                <a:graphicData uri="http://schemas.microsoft.com/office/word/2010/wordprocessingShape">
                  <wps:wsp>
                    <wps:cNvCnPr/>
                    <wps:spPr>
                      <a:xfrm>
                        <a:off x="0" y="0"/>
                        <a:ext cx="0" cy="213804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8E283E" id="Straight Connector 909" o:spid="_x0000_s1026" style="position:absolute;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130.45pt" to="-15.4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" strokecolor="black [3040]" strokeweight="1pt"/>
          </w:pict>
        </mc:Fallback>
      </mc:AlternateContent>
    </w:r>
    <w:r>
      <w:rPr>
        <w:rFonts w:cs="Arial"/>
        <w:noProof/>
        <w:rtl/>
        <w:lang w:bidi="fa-IR"/>
      </w:rPr>
      <mc:AlternateContent>
        <mc:Choice Requires="wps">
          <w:drawing>
            <wp:anchor distT="0" distB="0" distL="114300" distR="114300" simplePos="0" relativeHeight="251633152" behindDoc="0" locked="0" layoutInCell="1" allowOverlap="1" wp14:anchorId="38BFA081" wp14:editId="1DE7D6D8">
              <wp:simplePos x="0" y="0"/>
              <wp:positionH relativeFrom="column">
                <wp:posOffset>-337820</wp:posOffset>
              </wp:positionH>
              <wp:positionV relativeFrom="paragraph">
                <wp:posOffset>-1882775</wp:posOffset>
              </wp:positionV>
              <wp:extent cx="317500" cy="305435"/>
              <wp:effectExtent l="0" t="0" r="0" b="0"/>
              <wp:wrapNone/>
              <wp:docPr id="910" name="Rectangle 910"/>
              <wp:cNvGraphicFramePr/>
              <a:graphic xmlns:a="http://schemas.openxmlformats.org/drawingml/2006/main">
                <a:graphicData uri="http://schemas.microsoft.com/office/word/2010/wordprocessingShape">
                  <wps:wsp>
                    <wps:cNvSpPr/>
                    <wps:spPr>
                      <a:xfrm>
                        <a:off x="0" y="0"/>
                        <a:ext cx="317500" cy="30543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E131D1D" w14:textId="77777777" w:rsidR="00B80024" w:rsidRPr="00A904BC" w:rsidRDefault="00B80024"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Pr>
                              <w:rFonts w:cs="B Traffic"/>
                              <w:b/>
                              <w:bCs/>
                              <w:noProof/>
                              <w:sz w:val="18"/>
                              <w:szCs w:val="18"/>
                              <w:rtl/>
                            </w:rPr>
                            <w:t>45</w:t>
                          </w:r>
                          <w:r w:rsidRPr="00A904BC">
                            <w:rPr>
                              <w:rFonts w:cs="B Traffic"/>
                              <w:b/>
                              <w:bCs/>
                              <w:noProof/>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FA081" id="Rectangle 910" o:spid="_x0000_s1030" style="position:absolute;left:0;text-align:left;margin-left:-26.6pt;margin-top:-148.25pt;width:25pt;height:24.0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" filled="f" stroked="f" strokeweight="2pt">
              <v:textbox>
                <w:txbxContent>
                  <w:p w14:paraId="0E131D1D" w14:textId="77777777" w:rsidR="00B80024" w:rsidRPr="00A904BC" w:rsidRDefault="00B80024"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Pr>
                        <w:rFonts w:cs="B Traffic"/>
                        <w:b/>
                        <w:bCs/>
                        <w:noProof/>
                        <w:sz w:val="18"/>
                        <w:szCs w:val="18"/>
                        <w:rtl/>
                      </w:rPr>
                      <w:t>45</w:t>
                    </w:r>
                    <w:r w:rsidRPr="00A904BC">
                      <w:rPr>
                        <w:rFonts w:cs="B Traffic"/>
                        <w:b/>
                        <w:bCs/>
                        <w:noProof/>
                        <w:sz w:val="18"/>
                        <w:szCs w:val="18"/>
                      </w:rPr>
                      <w:fldChar w:fldCharType="end"/>
                    </w:r>
                  </w:p>
                </w:txbxContent>
              </v:textbox>
            </v:rect>
          </w:pict>
        </mc:Fallback>
      </mc:AlternateContent>
    </w:r>
    <w:r w:rsidRPr="00BC26B4">
      <w:rPr>
        <w:noProof/>
        <w:rtl/>
        <w:lang w:bidi="fa-IR"/>
      </w:rPr>
      <mc:AlternateContent>
        <mc:Choice Requires="wps">
          <w:drawing>
            <wp:anchor distT="0" distB="0" distL="114300" distR="114300" simplePos="0" relativeHeight="251630080" behindDoc="0" locked="0" layoutInCell="1" allowOverlap="1" wp14:anchorId="23FC242B" wp14:editId="57FF7EA6">
              <wp:simplePos x="0" y="0"/>
              <wp:positionH relativeFrom="column">
                <wp:posOffset>-337241</wp:posOffset>
              </wp:positionH>
              <wp:positionV relativeFrom="paragraph">
                <wp:posOffset>-1887220</wp:posOffset>
              </wp:positionV>
              <wp:extent cx="305435" cy="305435"/>
              <wp:effectExtent l="0" t="0" r="18415" b="18415"/>
              <wp:wrapNone/>
              <wp:docPr id="911" name="Rounded Rectangle 36"/>
              <wp:cNvGraphicFramePr/>
              <a:graphic xmlns:a="http://schemas.openxmlformats.org/drawingml/2006/main">
                <a:graphicData uri="http://schemas.microsoft.com/office/word/2010/wordprocessingShape">
                  <wps:wsp>
                    <wps:cNvSpPr/>
                    <wps:spPr>
                      <a:xfrm>
                        <a:off x="0" y="0"/>
                        <a:ext cx="305435" cy="305435"/>
                      </a:xfrm>
                      <a:prstGeom prst="roundRect">
                        <a:avLst/>
                      </a:prstGeom>
                      <a:solidFill>
                        <a:srgbClr val="E8EAEB"/>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04F81D" id="Rounded Rectangle 36" o:spid="_x0000_s1026" style="position:absolute;margin-left:-26.55pt;margin-top:-148.6pt;width:24.05pt;height:24.0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" fillcolor="#e8eaeb" strokecolor="black [3213]" strokeweight="1pt"/>
          </w:pict>
        </mc:Fallback>
      </mc:AlternateContent>
    </w:r>
    <w:r w:rsidRPr="00A904BC">
      <w:rPr>
        <w:noProof/>
        <w:szCs w:val="22"/>
        <w:rtl/>
      </w:rPr>
      <w:t xml:space="preserve"> </w:t>
    </w:r>
    <w:r w:rsidRPr="00BC26B4">
      <w:rPr>
        <w:noProof/>
        <w:szCs w:val="22"/>
        <w:rtl/>
        <w:lang w:bidi="fa-IR"/>
      </w:rPr>
      <mc:AlternateContent>
        <mc:Choice Requires="wps">
          <w:drawing>
            <wp:anchor distT="0" distB="0" distL="114300" distR="114300" simplePos="0" relativeHeight="251647488" behindDoc="0" locked="0" layoutInCell="1" allowOverlap="1" wp14:anchorId="0F50E041" wp14:editId="0EE441D6">
              <wp:simplePos x="0" y="0"/>
              <wp:positionH relativeFrom="column">
                <wp:posOffset>37465</wp:posOffset>
              </wp:positionH>
              <wp:positionV relativeFrom="paragraph">
                <wp:posOffset>-1882775</wp:posOffset>
              </wp:positionV>
              <wp:extent cx="2371725" cy="269875"/>
              <wp:effectExtent l="0" t="0" r="0" b="0"/>
              <wp:wrapNone/>
              <wp:docPr id="91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69875"/>
                      </a:xfrm>
                      <a:prstGeom prst="rect">
                        <a:avLst/>
                      </a:prstGeom>
                      <a:noFill/>
                      <a:ln w="9525">
                        <a:noFill/>
                        <a:miter lim="800000"/>
                        <a:headEnd/>
                        <a:tailEnd/>
                      </a:ln>
                    </wps:spPr>
                    <wps:txbx>
                      <w:txbxContent>
                        <w:p w14:paraId="46B60BA3" w14:textId="77777777" w:rsidR="00B80024" w:rsidRPr="00302690" w:rsidRDefault="00B80024" w:rsidP="00A904BC">
                          <w:pPr>
                            <w:tabs>
                              <w:tab w:val="right" w:pos="6899"/>
                            </w:tabs>
                            <w:spacing w:before="120"/>
                            <w:ind w:firstLine="0"/>
                            <w:jc w:val="right"/>
                            <w:rPr>
                              <w:rFonts w:cs="B Traffic"/>
                              <w:b/>
                              <w:bCs/>
                              <w:sz w:val="14"/>
                              <w:szCs w:val="14"/>
                              <w:rtl/>
                              <w:lang w:bidi="fa-IR"/>
                            </w:rPr>
                          </w:pPr>
                          <w:r w:rsidRPr="00302690">
                            <w:rPr>
                              <w:rFonts w:cs="B Traffic" w:hint="cs"/>
                              <w:b/>
                              <w:bCs/>
                              <w:sz w:val="14"/>
                              <w:szCs w:val="14"/>
                              <w:rtl/>
                              <w:lang w:bidi="fa-IR"/>
                            </w:rPr>
                            <w:t>نشریات علمی دانشگاه جامع امام حسین (علیه‌السلام)</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0E041" id="_x0000_s1031" style="position:absolute;left:0;text-align:left;margin-left:2.95pt;margin-top:-148.25pt;width:186.75pt;height:21.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" filled="f" stroked="f">
              <v:textbox inset=",0,,0">
                <w:txbxContent>
                  <w:p w14:paraId="46B60BA3" w14:textId="77777777" w:rsidR="00B80024" w:rsidRPr="00302690" w:rsidRDefault="00B80024" w:rsidP="00A904BC">
                    <w:pPr>
                      <w:tabs>
                        <w:tab w:val="right" w:pos="6899"/>
                      </w:tabs>
                      <w:spacing w:before="120"/>
                      <w:ind w:firstLine="0"/>
                      <w:jc w:val="right"/>
                      <w:rPr>
                        <w:rFonts w:cs="B Traffic"/>
                        <w:b/>
                        <w:bCs/>
                        <w:sz w:val="14"/>
                        <w:szCs w:val="14"/>
                        <w:rtl/>
                        <w:lang w:bidi="fa-IR"/>
                      </w:rPr>
                    </w:pPr>
                    <w:r w:rsidRPr="00302690">
                      <w:rPr>
                        <w:rFonts w:cs="B Traffic" w:hint="cs"/>
                        <w:b/>
                        <w:bCs/>
                        <w:sz w:val="14"/>
                        <w:szCs w:val="14"/>
                        <w:rtl/>
                        <w:lang w:bidi="fa-IR"/>
                      </w:rPr>
                      <w:t>نشریات علمی دانشگاه جامع امام حسین (</w:t>
                    </w:r>
                    <w:proofErr w:type="spellStart"/>
                    <w:r w:rsidRPr="00302690">
                      <w:rPr>
                        <w:rFonts w:cs="B Traffic" w:hint="cs"/>
                        <w:b/>
                        <w:bCs/>
                        <w:sz w:val="14"/>
                        <w:szCs w:val="14"/>
                        <w:rtl/>
                        <w:lang w:bidi="fa-IR"/>
                      </w:rPr>
                      <w:t>علیه‌السلام</w:t>
                    </w:r>
                    <w:proofErr w:type="spellEnd"/>
                    <w:r w:rsidRPr="00302690">
                      <w:rPr>
                        <w:rFonts w:cs="B Traffic" w:hint="cs"/>
                        <w:b/>
                        <w:bCs/>
                        <w:sz w:val="14"/>
                        <w:szCs w:val="14"/>
                        <w:rtl/>
                        <w:lang w:bidi="fa-IR"/>
                      </w:rPr>
                      <w:t>)</w:t>
                    </w:r>
                  </w:p>
                </w:txbxContent>
              </v:textbox>
            </v:rect>
          </w:pict>
        </mc:Fallback>
      </mc:AlternateContent>
    </w:r>
    <w:r w:rsidRPr="00BC26B4">
      <w:rPr>
        <w:noProof/>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8CDE5" w14:textId="77777777" w:rsidR="00AD39D1" w:rsidRDefault="00AD39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E02F3" w14:textId="1A16C5AF" w:rsidR="004D590E" w:rsidRDefault="002B3B10" w:rsidP="0095412B">
    <w:pPr>
      <w:pStyle w:val="Footer"/>
      <w:ind w:right="360" w:firstLine="360"/>
    </w:pPr>
    <w:r>
      <w:rPr>
        <w:rFonts w:cs="Arial"/>
        <w:noProof/>
        <w:rtl/>
        <w:lang w:bidi="fa-IR"/>
      </w:rPr>
      <mc:AlternateContent>
        <mc:Choice Requires="wps">
          <w:drawing>
            <wp:anchor distT="0" distB="0" distL="114300" distR="114300" simplePos="0" relativeHeight="251658240" behindDoc="0" locked="0" layoutInCell="1" allowOverlap="1" wp14:anchorId="369A9FD9" wp14:editId="52F7DB50">
              <wp:simplePos x="0" y="0"/>
              <wp:positionH relativeFrom="column">
                <wp:posOffset>4312795</wp:posOffset>
              </wp:positionH>
              <wp:positionV relativeFrom="paragraph">
                <wp:posOffset>-1897380</wp:posOffset>
              </wp:positionV>
              <wp:extent cx="251460" cy="251460"/>
              <wp:effectExtent l="0" t="0" r="0" b="0"/>
              <wp:wrapNone/>
              <wp:docPr id="1" name="Rectangle 1"/>
              <wp:cNvGraphicFramePr/>
              <a:graphic xmlns:a="http://schemas.openxmlformats.org/drawingml/2006/main">
                <a:graphicData uri="http://schemas.microsoft.com/office/word/2010/wordprocessingShape">
                  <wps:wsp>
                    <wps:cNvSpPr/>
                    <wps:spPr>
                      <a:xfrm>
                        <a:off x="0" y="0"/>
                        <a:ext cx="251460" cy="25146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FE8A096" w14:textId="792D72CF" w:rsidR="004D590E" w:rsidRPr="00A904BC" w:rsidRDefault="004D590E" w:rsidP="00DA3D67">
                          <w:pPr>
                            <w:spacing w:line="168" w:lineRule="auto"/>
                            <w:ind w:left="-113" w:right="-113"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0671D4">
                            <w:rPr>
                              <w:rFonts w:cs="B Traffic"/>
                              <w:b/>
                              <w:bCs/>
                              <w:noProof/>
                              <w:sz w:val="18"/>
                              <w:szCs w:val="18"/>
                              <w:rtl/>
                            </w:rPr>
                            <w:t>4</w:t>
                          </w:r>
                          <w:r w:rsidRPr="00A904BC">
                            <w:rPr>
                              <w:rFonts w:cs="B Traffic"/>
                              <w:b/>
                              <w:bCs/>
                              <w:noProof/>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A9FD9" id="Rectangle 1" o:spid="_x0000_s1039" style="position:absolute;left:0;text-align:left;margin-left:339.6pt;margin-top:-149.4pt;width:19.8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" filled="f" stroked="f" strokeweight="2pt">
              <v:textbox>
                <w:txbxContent>
                  <w:p w14:paraId="5FE8A096" w14:textId="792D72CF" w:rsidR="004D590E" w:rsidRPr="00A904BC" w:rsidRDefault="004D590E" w:rsidP="00DA3D67">
                    <w:pPr>
                      <w:spacing w:line="168" w:lineRule="auto"/>
                      <w:ind w:left="-113" w:right="-113"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0671D4">
                      <w:rPr>
                        <w:rFonts w:cs="B Traffic"/>
                        <w:b/>
                        <w:bCs/>
                        <w:noProof/>
                        <w:sz w:val="18"/>
                        <w:szCs w:val="18"/>
                        <w:rtl/>
                      </w:rPr>
                      <w:t>4</w:t>
                    </w:r>
                    <w:r w:rsidRPr="00A904BC">
                      <w:rPr>
                        <w:rFonts w:cs="B Traffic"/>
                        <w:b/>
                        <w:bCs/>
                        <w:noProof/>
                        <w:sz w:val="18"/>
                        <w:szCs w:val="18"/>
                      </w:rPr>
                      <w:fldChar w:fldCharType="end"/>
                    </w:r>
                  </w:p>
                </w:txbxContent>
              </v:textbox>
            </v:rect>
          </w:pict>
        </mc:Fallback>
      </mc:AlternateContent>
    </w:r>
    <w:r w:rsidRPr="00BC26B4">
      <w:rPr>
        <w:noProof/>
        <w:rtl/>
        <w:lang w:bidi="fa-IR"/>
      </w:rPr>
      <mc:AlternateContent>
        <mc:Choice Requires="wps">
          <w:drawing>
            <wp:anchor distT="0" distB="0" distL="114300" distR="114300" simplePos="0" relativeHeight="251654144" behindDoc="0" locked="0" layoutInCell="1" allowOverlap="1" wp14:anchorId="0ABBAB68" wp14:editId="76AA9AAB">
              <wp:simplePos x="0" y="0"/>
              <wp:positionH relativeFrom="column">
                <wp:posOffset>4315460</wp:posOffset>
              </wp:positionH>
              <wp:positionV relativeFrom="paragraph">
                <wp:posOffset>-1897380</wp:posOffset>
              </wp:positionV>
              <wp:extent cx="252000" cy="252000"/>
              <wp:effectExtent l="0" t="0" r="15240" b="15240"/>
              <wp:wrapNone/>
              <wp:docPr id="4" name="Rounded Rectangle 4"/>
              <wp:cNvGraphicFramePr/>
              <a:graphic xmlns:a="http://schemas.openxmlformats.org/drawingml/2006/main">
                <a:graphicData uri="http://schemas.microsoft.com/office/word/2010/wordprocessingShape">
                  <wps:wsp>
                    <wps:cNvSpPr/>
                    <wps:spPr>
                      <a:xfrm>
                        <a:off x="0" y="0"/>
                        <a:ext cx="252000" cy="252000"/>
                      </a:xfrm>
                      <a:prstGeom prst="roundRect">
                        <a:avLst/>
                      </a:prstGeom>
                      <a:solidFill>
                        <a:srgbClr val="E8EAEB"/>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56ABFD" id="Rounded Rectangle 4" o:spid="_x0000_s1026" style="position:absolute;left:0;text-align:left;margin-left:339.8pt;margin-top:-149.4pt;width:19.85pt;height:19.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" fillcolor="#e8eaeb" strokecolor="black [3213]" strokeweight="1pt"/>
          </w:pict>
        </mc:Fallback>
      </mc:AlternateContent>
    </w:r>
    <w:r>
      <w:rPr>
        <w:noProof/>
        <w:szCs w:val="22"/>
        <w:rtl/>
        <w:lang w:bidi="fa-IR"/>
      </w:rPr>
      <mc:AlternateContent>
        <mc:Choice Requires="wps">
          <w:drawing>
            <wp:anchor distT="0" distB="0" distL="114300" distR="114300" simplePos="0" relativeHeight="251666432" behindDoc="0" locked="0" layoutInCell="1" allowOverlap="1" wp14:anchorId="6D64D828" wp14:editId="09ACE164">
              <wp:simplePos x="0" y="0"/>
              <wp:positionH relativeFrom="column">
                <wp:posOffset>-8255</wp:posOffset>
              </wp:positionH>
              <wp:positionV relativeFrom="paragraph">
                <wp:posOffset>-1844165</wp:posOffset>
              </wp:positionV>
              <wp:extent cx="4331335" cy="201930"/>
              <wp:effectExtent l="0" t="0" r="0" b="7620"/>
              <wp:wrapNone/>
              <wp:docPr id="3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1335" cy="201930"/>
                      </a:xfrm>
                      <a:prstGeom prst="rect">
                        <a:avLst/>
                      </a:prstGeom>
                      <a:noFill/>
                      <a:ln w="9525">
                        <a:noFill/>
                        <a:miter lim="800000"/>
                        <a:headEnd/>
                        <a:tailEnd/>
                      </a:ln>
                    </wps:spPr>
                    <wps:txbx>
                      <w:txbxContent>
                        <w:p w14:paraId="0D23A77E" w14:textId="1CCE5FBB" w:rsidR="004D590E" w:rsidRPr="00EA5C83" w:rsidRDefault="00AD39D1" w:rsidP="00FF557A">
                          <w:pPr>
                            <w:tabs>
                              <w:tab w:val="right" w:pos="6899"/>
                            </w:tabs>
                            <w:ind w:firstLine="0"/>
                            <w:jc w:val="left"/>
                            <w:rPr>
                              <w:rFonts w:cs="B Traffic"/>
                              <w:b/>
                              <w:bCs/>
                              <w:sz w:val="10"/>
                              <w:szCs w:val="10"/>
                              <w:rtl/>
                              <w:lang w:bidi="fa-IR"/>
                            </w:rPr>
                          </w:pPr>
                          <w:r w:rsidRPr="00AD39D1">
                            <w:rPr>
                              <w:rFonts w:cs="B Traffic"/>
                              <w:b/>
                              <w:bCs/>
                              <w:sz w:val="12"/>
                              <w:szCs w:val="14"/>
                              <w:rtl/>
                              <w:lang w:bidi="fa-IR"/>
                            </w:rPr>
                            <w:t>مجموعه مقالات اول</w:t>
                          </w:r>
                          <w:r w:rsidRPr="00AD39D1">
                            <w:rPr>
                              <w:rFonts w:cs="B Traffic" w:hint="cs"/>
                              <w:b/>
                              <w:bCs/>
                              <w:sz w:val="12"/>
                              <w:szCs w:val="14"/>
                              <w:rtl/>
                              <w:lang w:bidi="fa-IR"/>
                            </w:rPr>
                            <w:t>ی</w:t>
                          </w:r>
                          <w:r w:rsidRPr="00AD39D1">
                            <w:rPr>
                              <w:rFonts w:cs="B Traffic" w:hint="eastAsia"/>
                              <w:b/>
                              <w:bCs/>
                              <w:sz w:val="12"/>
                              <w:szCs w:val="14"/>
                              <w:rtl/>
                              <w:lang w:bidi="fa-IR"/>
                            </w:rPr>
                            <w:t>ن</w:t>
                          </w:r>
                          <w:r w:rsidRPr="00AD39D1">
                            <w:rPr>
                              <w:rFonts w:cs="B Traffic"/>
                              <w:b/>
                              <w:bCs/>
                              <w:sz w:val="12"/>
                              <w:szCs w:val="14"/>
                              <w:rtl/>
                              <w:lang w:bidi="fa-IR"/>
                            </w:rPr>
                            <w:t xml:space="preserve"> هما</w:t>
                          </w:r>
                          <w:r w:rsidRPr="00AD39D1">
                            <w:rPr>
                              <w:rFonts w:cs="B Traffic" w:hint="cs"/>
                              <w:b/>
                              <w:bCs/>
                              <w:sz w:val="12"/>
                              <w:szCs w:val="14"/>
                              <w:rtl/>
                              <w:lang w:bidi="fa-IR"/>
                            </w:rPr>
                            <w:t>ی</w:t>
                          </w:r>
                          <w:r w:rsidRPr="00AD39D1">
                            <w:rPr>
                              <w:rFonts w:cs="B Traffic" w:hint="eastAsia"/>
                              <w:b/>
                              <w:bCs/>
                              <w:sz w:val="12"/>
                              <w:szCs w:val="14"/>
                              <w:rtl/>
                              <w:lang w:bidi="fa-IR"/>
                            </w:rPr>
                            <w:t>ش</w:t>
                          </w:r>
                          <w:r w:rsidRPr="00AD39D1">
                            <w:rPr>
                              <w:rFonts w:cs="B Traffic"/>
                              <w:b/>
                              <w:bCs/>
                              <w:sz w:val="12"/>
                              <w:szCs w:val="14"/>
                              <w:rtl/>
                              <w:lang w:bidi="fa-IR"/>
                            </w:rPr>
                            <w:t xml:space="preserve"> مل</w:t>
                          </w:r>
                          <w:r w:rsidRPr="00AD39D1">
                            <w:rPr>
                              <w:rFonts w:cs="B Traffic" w:hint="cs"/>
                              <w:b/>
                              <w:bCs/>
                              <w:sz w:val="12"/>
                              <w:szCs w:val="14"/>
                              <w:rtl/>
                              <w:lang w:bidi="fa-IR"/>
                            </w:rPr>
                            <w:t>ی</w:t>
                          </w:r>
                          <w:r w:rsidRPr="00AD39D1">
                            <w:rPr>
                              <w:rFonts w:cs="B Traffic"/>
                              <w:b/>
                              <w:bCs/>
                              <w:sz w:val="12"/>
                              <w:szCs w:val="14"/>
                              <w:rtl/>
                              <w:lang w:bidi="fa-IR"/>
                            </w:rPr>
                            <w:t xml:space="preserve"> "خانواده و جوان</w:t>
                          </w:r>
                          <w:r w:rsidRPr="00AD39D1">
                            <w:rPr>
                              <w:rFonts w:cs="B Traffic" w:hint="cs"/>
                              <w:b/>
                              <w:bCs/>
                              <w:sz w:val="12"/>
                              <w:szCs w:val="14"/>
                              <w:rtl/>
                              <w:lang w:bidi="fa-IR"/>
                            </w:rPr>
                            <w:t>ی</w:t>
                          </w:r>
                          <w:r w:rsidRPr="00AD39D1">
                            <w:rPr>
                              <w:rFonts w:cs="B Traffic"/>
                              <w:b/>
                              <w:bCs/>
                              <w:sz w:val="12"/>
                              <w:szCs w:val="14"/>
                              <w:rtl/>
                              <w:lang w:bidi="fa-IR"/>
                            </w:rPr>
                            <w:t xml:space="preserve"> جمع</w:t>
                          </w:r>
                          <w:r w:rsidRPr="00AD39D1">
                            <w:rPr>
                              <w:rFonts w:cs="B Traffic" w:hint="cs"/>
                              <w:b/>
                              <w:bCs/>
                              <w:sz w:val="12"/>
                              <w:szCs w:val="14"/>
                              <w:rtl/>
                              <w:lang w:bidi="fa-IR"/>
                            </w:rPr>
                            <w:t>ی</w:t>
                          </w:r>
                          <w:r w:rsidRPr="00AD39D1">
                            <w:rPr>
                              <w:rFonts w:cs="B Traffic" w:hint="eastAsia"/>
                              <w:b/>
                              <w:bCs/>
                              <w:sz w:val="12"/>
                              <w:szCs w:val="14"/>
                              <w:rtl/>
                              <w:lang w:bidi="fa-IR"/>
                            </w:rPr>
                            <w:t>ت؛</w:t>
                          </w:r>
                          <w:r w:rsidRPr="00AD39D1">
                            <w:rPr>
                              <w:rFonts w:cs="B Traffic"/>
                              <w:b/>
                              <w:bCs/>
                              <w:sz w:val="12"/>
                              <w:szCs w:val="14"/>
                              <w:rtl/>
                              <w:lang w:bidi="fa-IR"/>
                            </w:rPr>
                            <w:t xml:space="preserve"> فرصت ها و چالش ها"</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64D828" id="_x0000_s1040" style="position:absolute;left:0;text-align:left;margin-left:-.65pt;margin-top:-145.2pt;width:341.05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" filled="f" stroked="f">
              <v:textbox inset=",0,,0">
                <w:txbxContent>
                  <w:p w14:paraId="0D23A77E" w14:textId="1CCE5FBB" w:rsidR="004D590E" w:rsidRPr="00EA5C83" w:rsidRDefault="00AD39D1" w:rsidP="00FF557A">
                    <w:pPr>
                      <w:tabs>
                        <w:tab w:val="right" w:pos="6899"/>
                      </w:tabs>
                      <w:ind w:firstLine="0"/>
                      <w:jc w:val="left"/>
                      <w:rPr>
                        <w:rFonts w:cs="B Traffic"/>
                        <w:b/>
                        <w:bCs/>
                        <w:sz w:val="10"/>
                        <w:szCs w:val="10"/>
                        <w:rtl/>
                        <w:lang w:bidi="fa-IR"/>
                      </w:rPr>
                    </w:pPr>
                    <w:r w:rsidRPr="00AD39D1">
                      <w:rPr>
                        <w:rFonts w:cs="B Traffic"/>
                        <w:b/>
                        <w:bCs/>
                        <w:sz w:val="12"/>
                        <w:szCs w:val="14"/>
                        <w:rtl/>
                        <w:lang w:bidi="fa-IR"/>
                      </w:rPr>
                      <w:t>مجموعه مقالات اول</w:t>
                    </w:r>
                    <w:r w:rsidRPr="00AD39D1">
                      <w:rPr>
                        <w:rFonts w:cs="B Traffic" w:hint="cs"/>
                        <w:b/>
                        <w:bCs/>
                        <w:sz w:val="12"/>
                        <w:szCs w:val="14"/>
                        <w:rtl/>
                        <w:lang w:bidi="fa-IR"/>
                      </w:rPr>
                      <w:t>ی</w:t>
                    </w:r>
                    <w:r w:rsidRPr="00AD39D1">
                      <w:rPr>
                        <w:rFonts w:cs="B Traffic" w:hint="eastAsia"/>
                        <w:b/>
                        <w:bCs/>
                        <w:sz w:val="12"/>
                        <w:szCs w:val="14"/>
                        <w:rtl/>
                        <w:lang w:bidi="fa-IR"/>
                      </w:rPr>
                      <w:t>ن</w:t>
                    </w:r>
                    <w:r w:rsidRPr="00AD39D1">
                      <w:rPr>
                        <w:rFonts w:cs="B Traffic"/>
                        <w:b/>
                        <w:bCs/>
                        <w:sz w:val="12"/>
                        <w:szCs w:val="14"/>
                        <w:rtl/>
                        <w:lang w:bidi="fa-IR"/>
                      </w:rPr>
                      <w:t xml:space="preserve"> هما</w:t>
                    </w:r>
                    <w:r w:rsidRPr="00AD39D1">
                      <w:rPr>
                        <w:rFonts w:cs="B Traffic" w:hint="cs"/>
                        <w:b/>
                        <w:bCs/>
                        <w:sz w:val="12"/>
                        <w:szCs w:val="14"/>
                        <w:rtl/>
                        <w:lang w:bidi="fa-IR"/>
                      </w:rPr>
                      <w:t>ی</w:t>
                    </w:r>
                    <w:r w:rsidRPr="00AD39D1">
                      <w:rPr>
                        <w:rFonts w:cs="B Traffic" w:hint="eastAsia"/>
                        <w:b/>
                        <w:bCs/>
                        <w:sz w:val="12"/>
                        <w:szCs w:val="14"/>
                        <w:rtl/>
                        <w:lang w:bidi="fa-IR"/>
                      </w:rPr>
                      <w:t>ش</w:t>
                    </w:r>
                    <w:r w:rsidRPr="00AD39D1">
                      <w:rPr>
                        <w:rFonts w:cs="B Traffic"/>
                        <w:b/>
                        <w:bCs/>
                        <w:sz w:val="12"/>
                        <w:szCs w:val="14"/>
                        <w:rtl/>
                        <w:lang w:bidi="fa-IR"/>
                      </w:rPr>
                      <w:t xml:space="preserve"> مل</w:t>
                    </w:r>
                    <w:r w:rsidRPr="00AD39D1">
                      <w:rPr>
                        <w:rFonts w:cs="B Traffic" w:hint="cs"/>
                        <w:b/>
                        <w:bCs/>
                        <w:sz w:val="12"/>
                        <w:szCs w:val="14"/>
                        <w:rtl/>
                        <w:lang w:bidi="fa-IR"/>
                      </w:rPr>
                      <w:t>ی</w:t>
                    </w:r>
                    <w:r w:rsidRPr="00AD39D1">
                      <w:rPr>
                        <w:rFonts w:cs="B Traffic"/>
                        <w:b/>
                        <w:bCs/>
                        <w:sz w:val="12"/>
                        <w:szCs w:val="14"/>
                        <w:rtl/>
                        <w:lang w:bidi="fa-IR"/>
                      </w:rPr>
                      <w:t xml:space="preserve"> "خانواده و جوان</w:t>
                    </w:r>
                    <w:r w:rsidRPr="00AD39D1">
                      <w:rPr>
                        <w:rFonts w:cs="B Traffic" w:hint="cs"/>
                        <w:b/>
                        <w:bCs/>
                        <w:sz w:val="12"/>
                        <w:szCs w:val="14"/>
                        <w:rtl/>
                        <w:lang w:bidi="fa-IR"/>
                      </w:rPr>
                      <w:t>ی</w:t>
                    </w:r>
                    <w:r w:rsidRPr="00AD39D1">
                      <w:rPr>
                        <w:rFonts w:cs="B Traffic"/>
                        <w:b/>
                        <w:bCs/>
                        <w:sz w:val="12"/>
                        <w:szCs w:val="14"/>
                        <w:rtl/>
                        <w:lang w:bidi="fa-IR"/>
                      </w:rPr>
                      <w:t xml:space="preserve"> جمع</w:t>
                    </w:r>
                    <w:r w:rsidRPr="00AD39D1">
                      <w:rPr>
                        <w:rFonts w:cs="B Traffic" w:hint="cs"/>
                        <w:b/>
                        <w:bCs/>
                        <w:sz w:val="12"/>
                        <w:szCs w:val="14"/>
                        <w:rtl/>
                        <w:lang w:bidi="fa-IR"/>
                      </w:rPr>
                      <w:t>ی</w:t>
                    </w:r>
                    <w:r w:rsidRPr="00AD39D1">
                      <w:rPr>
                        <w:rFonts w:cs="B Traffic" w:hint="eastAsia"/>
                        <w:b/>
                        <w:bCs/>
                        <w:sz w:val="12"/>
                        <w:szCs w:val="14"/>
                        <w:rtl/>
                        <w:lang w:bidi="fa-IR"/>
                      </w:rPr>
                      <w:t>ت؛</w:t>
                    </w:r>
                    <w:r w:rsidRPr="00AD39D1">
                      <w:rPr>
                        <w:rFonts w:cs="B Traffic"/>
                        <w:b/>
                        <w:bCs/>
                        <w:sz w:val="12"/>
                        <w:szCs w:val="14"/>
                        <w:rtl/>
                        <w:lang w:bidi="fa-IR"/>
                      </w:rPr>
                      <w:t xml:space="preserve"> فرصت ها و چالش ها"</w:t>
                    </w:r>
                  </w:p>
                </w:txbxContent>
              </v:textbox>
            </v:rect>
          </w:pict>
        </mc:Fallback>
      </mc:AlternateContent>
    </w:r>
    <w:r w:rsidR="004D590E">
      <w:rPr>
        <w:noProof/>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1066C" w14:textId="0BCB5612" w:rsidR="004D590E" w:rsidRDefault="002B3B10" w:rsidP="0095412B">
    <w:pPr>
      <w:pStyle w:val="Footer"/>
      <w:ind w:right="360" w:firstLine="360"/>
    </w:pPr>
    <w:r>
      <w:rPr>
        <w:noProof/>
        <w:szCs w:val="22"/>
        <w:rtl/>
        <w:lang w:bidi="fa-IR"/>
      </w:rPr>
      <mc:AlternateContent>
        <mc:Choice Requires="wps">
          <w:drawing>
            <wp:anchor distT="0" distB="0" distL="114300" distR="114300" simplePos="0" relativeHeight="251688960" behindDoc="0" locked="0" layoutInCell="1" allowOverlap="1" wp14:anchorId="53407EB1" wp14:editId="6ECA99AC">
              <wp:simplePos x="0" y="0"/>
              <wp:positionH relativeFrom="column">
                <wp:posOffset>-23495</wp:posOffset>
              </wp:positionH>
              <wp:positionV relativeFrom="paragraph">
                <wp:posOffset>-1821305</wp:posOffset>
              </wp:positionV>
              <wp:extent cx="4331335" cy="179705"/>
              <wp:effectExtent l="0" t="0" r="0" b="10795"/>
              <wp:wrapNone/>
              <wp:docPr id="1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1335" cy="179705"/>
                      </a:xfrm>
                      <a:prstGeom prst="rect">
                        <a:avLst/>
                      </a:prstGeom>
                      <a:noFill/>
                      <a:ln w="9525">
                        <a:noFill/>
                        <a:miter lim="800000"/>
                        <a:headEnd/>
                        <a:tailEnd/>
                      </a:ln>
                    </wps:spPr>
                    <wps:txbx>
                      <w:txbxContent>
                        <w:p w14:paraId="66FFF93C" w14:textId="4F42EDFA" w:rsidR="0052665F" w:rsidRPr="00EA5C83" w:rsidRDefault="00BA2AD8" w:rsidP="0052665F">
                          <w:pPr>
                            <w:tabs>
                              <w:tab w:val="right" w:pos="6899"/>
                            </w:tabs>
                            <w:ind w:firstLine="0"/>
                            <w:jc w:val="left"/>
                            <w:rPr>
                              <w:rFonts w:cs="B Traffic"/>
                              <w:b/>
                              <w:bCs/>
                              <w:sz w:val="10"/>
                              <w:szCs w:val="10"/>
                              <w:rtl/>
                              <w:lang w:bidi="fa-IR"/>
                            </w:rPr>
                          </w:pPr>
                          <w:r w:rsidRPr="00BA2AD8">
                            <w:rPr>
                              <w:rFonts w:cs="B Traffic"/>
                              <w:b/>
                              <w:bCs/>
                              <w:sz w:val="12"/>
                              <w:szCs w:val="14"/>
                              <w:rtl/>
                              <w:lang w:bidi="fa-IR"/>
                            </w:rPr>
                            <w:t>مجموعه مقالات اول</w:t>
                          </w:r>
                          <w:r w:rsidRPr="00BA2AD8">
                            <w:rPr>
                              <w:rFonts w:cs="B Traffic" w:hint="cs"/>
                              <w:b/>
                              <w:bCs/>
                              <w:sz w:val="12"/>
                              <w:szCs w:val="14"/>
                              <w:rtl/>
                              <w:lang w:bidi="fa-IR"/>
                            </w:rPr>
                            <w:t>ی</w:t>
                          </w:r>
                          <w:r w:rsidRPr="00BA2AD8">
                            <w:rPr>
                              <w:rFonts w:cs="B Traffic" w:hint="eastAsia"/>
                              <w:b/>
                              <w:bCs/>
                              <w:sz w:val="12"/>
                              <w:szCs w:val="14"/>
                              <w:rtl/>
                              <w:lang w:bidi="fa-IR"/>
                            </w:rPr>
                            <w:t>ن</w:t>
                          </w:r>
                          <w:r w:rsidRPr="00BA2AD8">
                            <w:rPr>
                              <w:rFonts w:cs="B Traffic"/>
                              <w:b/>
                              <w:bCs/>
                              <w:sz w:val="12"/>
                              <w:szCs w:val="14"/>
                              <w:rtl/>
                              <w:lang w:bidi="fa-IR"/>
                            </w:rPr>
                            <w:t xml:space="preserve"> هما</w:t>
                          </w:r>
                          <w:r w:rsidRPr="00BA2AD8">
                            <w:rPr>
                              <w:rFonts w:cs="B Traffic" w:hint="cs"/>
                              <w:b/>
                              <w:bCs/>
                              <w:sz w:val="12"/>
                              <w:szCs w:val="14"/>
                              <w:rtl/>
                              <w:lang w:bidi="fa-IR"/>
                            </w:rPr>
                            <w:t>ی</w:t>
                          </w:r>
                          <w:r w:rsidRPr="00BA2AD8">
                            <w:rPr>
                              <w:rFonts w:cs="B Traffic" w:hint="eastAsia"/>
                              <w:b/>
                              <w:bCs/>
                              <w:sz w:val="12"/>
                              <w:szCs w:val="14"/>
                              <w:rtl/>
                              <w:lang w:bidi="fa-IR"/>
                            </w:rPr>
                            <w:t>ش</w:t>
                          </w:r>
                          <w:r w:rsidRPr="00BA2AD8">
                            <w:rPr>
                              <w:rFonts w:cs="B Traffic"/>
                              <w:b/>
                              <w:bCs/>
                              <w:sz w:val="12"/>
                              <w:szCs w:val="14"/>
                              <w:rtl/>
                              <w:lang w:bidi="fa-IR"/>
                            </w:rPr>
                            <w:t xml:space="preserve"> مل</w:t>
                          </w:r>
                          <w:r w:rsidRPr="00BA2AD8">
                            <w:rPr>
                              <w:rFonts w:cs="B Traffic" w:hint="cs"/>
                              <w:b/>
                              <w:bCs/>
                              <w:sz w:val="12"/>
                              <w:szCs w:val="14"/>
                              <w:rtl/>
                              <w:lang w:bidi="fa-IR"/>
                            </w:rPr>
                            <w:t>ی</w:t>
                          </w:r>
                          <w:r w:rsidRPr="00BA2AD8">
                            <w:rPr>
                              <w:rFonts w:cs="B Traffic"/>
                              <w:b/>
                              <w:bCs/>
                              <w:sz w:val="12"/>
                              <w:szCs w:val="14"/>
                              <w:rtl/>
                              <w:lang w:bidi="fa-IR"/>
                            </w:rPr>
                            <w:t xml:space="preserve"> "خانواده و جوان</w:t>
                          </w:r>
                          <w:r w:rsidRPr="00BA2AD8">
                            <w:rPr>
                              <w:rFonts w:cs="B Traffic" w:hint="cs"/>
                              <w:b/>
                              <w:bCs/>
                              <w:sz w:val="12"/>
                              <w:szCs w:val="14"/>
                              <w:rtl/>
                              <w:lang w:bidi="fa-IR"/>
                            </w:rPr>
                            <w:t>ی</w:t>
                          </w:r>
                          <w:r w:rsidRPr="00BA2AD8">
                            <w:rPr>
                              <w:rFonts w:cs="B Traffic"/>
                              <w:b/>
                              <w:bCs/>
                              <w:sz w:val="12"/>
                              <w:szCs w:val="14"/>
                              <w:rtl/>
                              <w:lang w:bidi="fa-IR"/>
                            </w:rPr>
                            <w:t xml:space="preserve"> جمع</w:t>
                          </w:r>
                          <w:r w:rsidRPr="00BA2AD8">
                            <w:rPr>
                              <w:rFonts w:cs="B Traffic" w:hint="cs"/>
                              <w:b/>
                              <w:bCs/>
                              <w:sz w:val="12"/>
                              <w:szCs w:val="14"/>
                              <w:rtl/>
                              <w:lang w:bidi="fa-IR"/>
                            </w:rPr>
                            <w:t>ی</w:t>
                          </w:r>
                          <w:r w:rsidRPr="00BA2AD8">
                            <w:rPr>
                              <w:rFonts w:cs="B Traffic" w:hint="eastAsia"/>
                              <w:b/>
                              <w:bCs/>
                              <w:sz w:val="12"/>
                              <w:szCs w:val="14"/>
                              <w:rtl/>
                              <w:lang w:bidi="fa-IR"/>
                            </w:rPr>
                            <w:t>ت؛</w:t>
                          </w:r>
                          <w:r w:rsidRPr="00BA2AD8">
                            <w:rPr>
                              <w:rFonts w:cs="B Traffic"/>
                              <w:b/>
                              <w:bCs/>
                              <w:sz w:val="12"/>
                              <w:szCs w:val="14"/>
                              <w:rtl/>
                              <w:lang w:bidi="fa-IR"/>
                            </w:rPr>
                            <w:t xml:space="preserve"> فرصت ها و چالش ها"</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407EB1" id="_x0000_s1041" style="position:absolute;left:0;text-align:left;margin-left:-1.85pt;margin-top:-143.4pt;width:341.05pt;height:14.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" filled="f" stroked="f">
              <v:textbox inset=",0,,0">
                <w:txbxContent>
                  <w:p w14:paraId="66FFF93C" w14:textId="4F42EDFA" w:rsidR="0052665F" w:rsidRPr="00EA5C83" w:rsidRDefault="00BA2AD8" w:rsidP="0052665F">
                    <w:pPr>
                      <w:tabs>
                        <w:tab w:val="right" w:pos="6899"/>
                      </w:tabs>
                      <w:ind w:firstLine="0"/>
                      <w:jc w:val="left"/>
                      <w:rPr>
                        <w:rFonts w:cs="B Traffic"/>
                        <w:b/>
                        <w:bCs/>
                        <w:sz w:val="10"/>
                        <w:szCs w:val="10"/>
                        <w:rtl/>
                        <w:lang w:bidi="fa-IR"/>
                      </w:rPr>
                    </w:pPr>
                    <w:r w:rsidRPr="00BA2AD8">
                      <w:rPr>
                        <w:rFonts w:cs="B Traffic"/>
                        <w:b/>
                        <w:bCs/>
                        <w:sz w:val="12"/>
                        <w:szCs w:val="14"/>
                        <w:rtl/>
                        <w:lang w:bidi="fa-IR"/>
                      </w:rPr>
                      <w:t>مجموعه مقالات اول</w:t>
                    </w:r>
                    <w:r w:rsidRPr="00BA2AD8">
                      <w:rPr>
                        <w:rFonts w:cs="B Traffic" w:hint="cs"/>
                        <w:b/>
                        <w:bCs/>
                        <w:sz w:val="12"/>
                        <w:szCs w:val="14"/>
                        <w:rtl/>
                        <w:lang w:bidi="fa-IR"/>
                      </w:rPr>
                      <w:t>ی</w:t>
                    </w:r>
                    <w:r w:rsidRPr="00BA2AD8">
                      <w:rPr>
                        <w:rFonts w:cs="B Traffic" w:hint="eastAsia"/>
                        <w:b/>
                        <w:bCs/>
                        <w:sz w:val="12"/>
                        <w:szCs w:val="14"/>
                        <w:rtl/>
                        <w:lang w:bidi="fa-IR"/>
                      </w:rPr>
                      <w:t>ن</w:t>
                    </w:r>
                    <w:r w:rsidRPr="00BA2AD8">
                      <w:rPr>
                        <w:rFonts w:cs="B Traffic"/>
                        <w:b/>
                        <w:bCs/>
                        <w:sz w:val="12"/>
                        <w:szCs w:val="14"/>
                        <w:rtl/>
                        <w:lang w:bidi="fa-IR"/>
                      </w:rPr>
                      <w:t xml:space="preserve"> هما</w:t>
                    </w:r>
                    <w:r w:rsidRPr="00BA2AD8">
                      <w:rPr>
                        <w:rFonts w:cs="B Traffic" w:hint="cs"/>
                        <w:b/>
                        <w:bCs/>
                        <w:sz w:val="12"/>
                        <w:szCs w:val="14"/>
                        <w:rtl/>
                        <w:lang w:bidi="fa-IR"/>
                      </w:rPr>
                      <w:t>ی</w:t>
                    </w:r>
                    <w:r w:rsidRPr="00BA2AD8">
                      <w:rPr>
                        <w:rFonts w:cs="B Traffic" w:hint="eastAsia"/>
                        <w:b/>
                        <w:bCs/>
                        <w:sz w:val="12"/>
                        <w:szCs w:val="14"/>
                        <w:rtl/>
                        <w:lang w:bidi="fa-IR"/>
                      </w:rPr>
                      <w:t>ش</w:t>
                    </w:r>
                    <w:r w:rsidRPr="00BA2AD8">
                      <w:rPr>
                        <w:rFonts w:cs="B Traffic"/>
                        <w:b/>
                        <w:bCs/>
                        <w:sz w:val="12"/>
                        <w:szCs w:val="14"/>
                        <w:rtl/>
                        <w:lang w:bidi="fa-IR"/>
                      </w:rPr>
                      <w:t xml:space="preserve"> مل</w:t>
                    </w:r>
                    <w:r w:rsidRPr="00BA2AD8">
                      <w:rPr>
                        <w:rFonts w:cs="B Traffic" w:hint="cs"/>
                        <w:b/>
                        <w:bCs/>
                        <w:sz w:val="12"/>
                        <w:szCs w:val="14"/>
                        <w:rtl/>
                        <w:lang w:bidi="fa-IR"/>
                      </w:rPr>
                      <w:t>ی</w:t>
                    </w:r>
                    <w:r w:rsidRPr="00BA2AD8">
                      <w:rPr>
                        <w:rFonts w:cs="B Traffic"/>
                        <w:b/>
                        <w:bCs/>
                        <w:sz w:val="12"/>
                        <w:szCs w:val="14"/>
                        <w:rtl/>
                        <w:lang w:bidi="fa-IR"/>
                      </w:rPr>
                      <w:t xml:space="preserve"> "خانواده و جوان</w:t>
                    </w:r>
                    <w:r w:rsidRPr="00BA2AD8">
                      <w:rPr>
                        <w:rFonts w:cs="B Traffic" w:hint="cs"/>
                        <w:b/>
                        <w:bCs/>
                        <w:sz w:val="12"/>
                        <w:szCs w:val="14"/>
                        <w:rtl/>
                        <w:lang w:bidi="fa-IR"/>
                      </w:rPr>
                      <w:t>ی</w:t>
                    </w:r>
                    <w:r w:rsidRPr="00BA2AD8">
                      <w:rPr>
                        <w:rFonts w:cs="B Traffic"/>
                        <w:b/>
                        <w:bCs/>
                        <w:sz w:val="12"/>
                        <w:szCs w:val="14"/>
                        <w:rtl/>
                        <w:lang w:bidi="fa-IR"/>
                      </w:rPr>
                      <w:t xml:space="preserve"> جمع</w:t>
                    </w:r>
                    <w:r w:rsidRPr="00BA2AD8">
                      <w:rPr>
                        <w:rFonts w:cs="B Traffic" w:hint="cs"/>
                        <w:b/>
                        <w:bCs/>
                        <w:sz w:val="12"/>
                        <w:szCs w:val="14"/>
                        <w:rtl/>
                        <w:lang w:bidi="fa-IR"/>
                      </w:rPr>
                      <w:t>ی</w:t>
                    </w:r>
                    <w:r w:rsidRPr="00BA2AD8">
                      <w:rPr>
                        <w:rFonts w:cs="B Traffic" w:hint="eastAsia"/>
                        <w:b/>
                        <w:bCs/>
                        <w:sz w:val="12"/>
                        <w:szCs w:val="14"/>
                        <w:rtl/>
                        <w:lang w:bidi="fa-IR"/>
                      </w:rPr>
                      <w:t>ت؛</w:t>
                    </w:r>
                    <w:r w:rsidRPr="00BA2AD8">
                      <w:rPr>
                        <w:rFonts w:cs="B Traffic"/>
                        <w:b/>
                        <w:bCs/>
                        <w:sz w:val="12"/>
                        <w:szCs w:val="14"/>
                        <w:rtl/>
                        <w:lang w:bidi="fa-IR"/>
                      </w:rPr>
                      <w:t xml:space="preserve"> فرصت ها و چالش ها"</w:t>
                    </w:r>
                  </w:p>
                </w:txbxContent>
              </v:textbox>
            </v:rect>
          </w:pict>
        </mc:Fallback>
      </mc:AlternateContent>
    </w:r>
    <w:r w:rsidR="00596648">
      <w:rPr>
        <w:rFonts w:cs="Arial"/>
        <w:noProof/>
        <w:rtl/>
        <w:lang w:bidi="fa-IR"/>
      </w:rPr>
      <mc:AlternateContent>
        <mc:Choice Requires="wps">
          <w:drawing>
            <wp:anchor distT="0" distB="0" distL="114300" distR="114300" simplePos="0" relativeHeight="251645952" behindDoc="0" locked="0" layoutInCell="1" allowOverlap="1" wp14:anchorId="58AD80B2" wp14:editId="12B1B09B">
              <wp:simplePos x="0" y="0"/>
              <wp:positionH relativeFrom="column">
                <wp:posOffset>-337820</wp:posOffset>
              </wp:positionH>
              <wp:positionV relativeFrom="paragraph">
                <wp:posOffset>-1910715</wp:posOffset>
              </wp:positionV>
              <wp:extent cx="252000" cy="252000"/>
              <wp:effectExtent l="0" t="0" r="0" b="0"/>
              <wp:wrapNone/>
              <wp:docPr id="13" name="Rectangle 13"/>
              <wp:cNvGraphicFramePr/>
              <a:graphic xmlns:a="http://schemas.openxmlformats.org/drawingml/2006/main">
                <a:graphicData uri="http://schemas.microsoft.com/office/word/2010/wordprocessingShape">
                  <wps:wsp>
                    <wps:cNvSpPr/>
                    <wps:spPr>
                      <a:xfrm>
                        <a:off x="0" y="0"/>
                        <a:ext cx="252000" cy="2520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4E427BF" w14:textId="41B95F49" w:rsidR="004D590E" w:rsidRPr="00A904BC" w:rsidRDefault="004D590E" w:rsidP="002B3B10">
                          <w:pPr>
                            <w:spacing w:line="168" w:lineRule="auto"/>
                            <w:ind w:left="-113" w:right="-113"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0671D4">
                            <w:rPr>
                              <w:rFonts w:cs="B Traffic"/>
                              <w:b/>
                              <w:bCs/>
                              <w:noProof/>
                              <w:sz w:val="18"/>
                              <w:szCs w:val="18"/>
                              <w:rtl/>
                            </w:rPr>
                            <w:t>5</w:t>
                          </w:r>
                          <w:r w:rsidRPr="00A904BC">
                            <w:rPr>
                              <w:rFonts w:cs="B Traffic"/>
                              <w:b/>
                              <w:bCs/>
                              <w:noProof/>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D80B2" id="Rectangle 13" o:spid="_x0000_s1042" style="position:absolute;left:0;text-align:left;margin-left:-26.6pt;margin-top:-150.45pt;width:19.85pt;height:19.8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" filled="f" stroked="f" strokeweight="2pt">
              <v:textbox>
                <w:txbxContent>
                  <w:p w14:paraId="24E427BF" w14:textId="41B95F49" w:rsidR="004D590E" w:rsidRPr="00A904BC" w:rsidRDefault="004D590E" w:rsidP="002B3B10">
                    <w:pPr>
                      <w:spacing w:line="168" w:lineRule="auto"/>
                      <w:ind w:left="-113" w:right="-113"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0671D4">
                      <w:rPr>
                        <w:rFonts w:cs="B Traffic"/>
                        <w:b/>
                        <w:bCs/>
                        <w:noProof/>
                        <w:sz w:val="18"/>
                        <w:szCs w:val="18"/>
                        <w:rtl/>
                      </w:rPr>
                      <w:t>5</w:t>
                    </w:r>
                    <w:r w:rsidRPr="00A904BC">
                      <w:rPr>
                        <w:rFonts w:cs="B Traffic"/>
                        <w:b/>
                        <w:bCs/>
                        <w:noProof/>
                        <w:sz w:val="18"/>
                        <w:szCs w:val="18"/>
                      </w:rPr>
                      <w:fldChar w:fldCharType="end"/>
                    </w:r>
                  </w:p>
                </w:txbxContent>
              </v:textbox>
            </v:rect>
          </w:pict>
        </mc:Fallback>
      </mc:AlternateContent>
    </w:r>
    <w:r w:rsidR="00DC1B62" w:rsidRPr="00BC26B4">
      <w:rPr>
        <w:noProof/>
        <w:rtl/>
        <w:lang w:bidi="fa-IR"/>
      </w:rPr>
      <mc:AlternateContent>
        <mc:Choice Requires="wps">
          <w:drawing>
            <wp:anchor distT="0" distB="0" distL="114300" distR="114300" simplePos="0" relativeHeight="251639808" behindDoc="0" locked="0" layoutInCell="1" allowOverlap="1" wp14:anchorId="10219D21" wp14:editId="09B0CAB2">
              <wp:simplePos x="0" y="0"/>
              <wp:positionH relativeFrom="column">
                <wp:posOffset>-337185</wp:posOffset>
              </wp:positionH>
              <wp:positionV relativeFrom="paragraph">
                <wp:posOffset>-1922780</wp:posOffset>
              </wp:positionV>
              <wp:extent cx="252000" cy="252000"/>
              <wp:effectExtent l="0" t="0" r="15240" b="15240"/>
              <wp:wrapNone/>
              <wp:docPr id="36" name="Rounded Rectangle 36"/>
              <wp:cNvGraphicFramePr/>
              <a:graphic xmlns:a="http://schemas.openxmlformats.org/drawingml/2006/main">
                <a:graphicData uri="http://schemas.microsoft.com/office/word/2010/wordprocessingShape">
                  <wps:wsp>
                    <wps:cNvSpPr/>
                    <wps:spPr>
                      <a:xfrm>
                        <a:off x="0" y="0"/>
                        <a:ext cx="252000" cy="252000"/>
                      </a:xfrm>
                      <a:prstGeom prst="roundRect">
                        <a:avLst/>
                      </a:prstGeom>
                      <a:solidFill>
                        <a:srgbClr val="E8EAEB"/>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733FF8" id="Rounded Rectangle 36" o:spid="_x0000_s1026" style="position:absolute;left:0;text-align:left;margin-left:-26.55pt;margin-top:-151.4pt;width:19.85pt;height:19.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" fillcolor="#e8eaeb" strokecolor="black [3213]" strokeweight="1pt"/>
          </w:pict>
        </mc:Fallback>
      </mc:AlternateContent>
    </w:r>
    <w:r w:rsidR="004D590E" w:rsidRPr="00A904BC">
      <w:rPr>
        <w:noProof/>
        <w:szCs w:val="22"/>
        <w:rtl/>
      </w:rPr>
      <w:t xml:space="preserve"> </w:t>
    </w:r>
    <w:r w:rsidR="004D590E" w:rsidRPr="00BC26B4">
      <w:rPr>
        <w:noProof/>
        <w:rtl/>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8B79" w14:textId="36BB7DB1" w:rsidR="004D590E" w:rsidRDefault="004D590E">
    <w:pPr>
      <w:pStyle w:val="Footer"/>
      <w:rPr>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EF2F2" w14:textId="77777777" w:rsidR="0015389A" w:rsidRPr="00A3222D" w:rsidRDefault="0015389A" w:rsidP="00055500">
      <w:pPr>
        <w:pBdr>
          <w:top w:val="single" w:sz="4" w:space="1" w:color="auto"/>
        </w:pBdr>
        <w:rPr>
          <w:sz w:val="2"/>
          <w:szCs w:val="2"/>
          <w:lang w:bidi="fa-IR"/>
        </w:rPr>
      </w:pPr>
    </w:p>
  </w:footnote>
  <w:footnote w:type="continuationSeparator" w:id="0">
    <w:p w14:paraId="67359FCE" w14:textId="77777777" w:rsidR="0015389A" w:rsidRDefault="0015389A">
      <w:r>
        <w:continuationSeparator/>
      </w:r>
    </w:p>
  </w:footnote>
  <w:footnote w:id="1">
    <w:p w14:paraId="47B08030" w14:textId="42269818" w:rsidR="00904FC4" w:rsidRPr="0006065A" w:rsidRDefault="00904FC4" w:rsidP="00230D8F">
      <w:pPr>
        <w:pStyle w:val="FootnoteText"/>
        <w:bidi w:val="0"/>
        <w:ind w:firstLine="0"/>
        <w:jc w:val="both"/>
        <w:rPr>
          <w:sz w:val="16"/>
          <w:szCs w:val="16"/>
        </w:rPr>
      </w:pPr>
      <w:r w:rsidRPr="0006065A">
        <w:rPr>
          <w:rStyle w:val="FootnoteReference"/>
        </w:rPr>
        <w:footnoteRef/>
      </w:r>
      <w:r>
        <w:rPr>
          <w:sz w:val="16"/>
          <w:szCs w:val="16"/>
        </w:rPr>
        <w:t>.</w:t>
      </w:r>
      <w:r w:rsidR="00134144" w:rsidRPr="00134144">
        <w:rPr>
          <w:sz w:val="16"/>
          <w:szCs w:val="16"/>
        </w:rPr>
        <w:t xml:space="preserve"> </w:t>
      </w:r>
      <w:r w:rsidR="00134144">
        <w:rPr>
          <w:sz w:val="16"/>
          <w:szCs w:val="16"/>
        </w:rPr>
        <w:t xml:space="preserve">Corresponding Author, </w:t>
      </w:r>
      <w:r w:rsidRPr="00A3222D">
        <w:rPr>
          <w:sz w:val="16"/>
          <w:szCs w:val="16"/>
        </w:rPr>
        <w:t xml:space="preserve">Scientific Position, </w:t>
      </w:r>
      <w:r w:rsidR="00230D8F">
        <w:rPr>
          <w:sz w:val="16"/>
          <w:szCs w:val="16"/>
        </w:rPr>
        <w:t>N</w:t>
      </w:r>
      <w:r w:rsidR="00230D8F" w:rsidRPr="00230D8F">
        <w:rPr>
          <w:sz w:val="16"/>
          <w:szCs w:val="16"/>
        </w:rPr>
        <w:t>ame of</w:t>
      </w:r>
      <w:r w:rsidR="00230D8F">
        <w:rPr>
          <w:sz w:val="16"/>
          <w:szCs w:val="16"/>
        </w:rPr>
        <w:t xml:space="preserve"> the D</w:t>
      </w:r>
      <w:r w:rsidR="00230D8F" w:rsidRPr="00230D8F">
        <w:rPr>
          <w:sz w:val="16"/>
          <w:szCs w:val="16"/>
        </w:rPr>
        <w:t>epartment</w:t>
      </w:r>
      <w:r w:rsidR="00230D8F">
        <w:rPr>
          <w:sz w:val="16"/>
          <w:szCs w:val="16"/>
        </w:rPr>
        <w:t>,</w:t>
      </w:r>
      <w:r w:rsidR="00230D8F" w:rsidRPr="00230D8F">
        <w:rPr>
          <w:sz w:val="16"/>
          <w:szCs w:val="16"/>
        </w:rPr>
        <w:t xml:space="preserve"> </w:t>
      </w:r>
      <w:r w:rsidRPr="00A3222D">
        <w:rPr>
          <w:sz w:val="16"/>
          <w:szCs w:val="16"/>
        </w:rPr>
        <w:t>Name of the Faculty, University Name, City, Country.</w:t>
      </w:r>
      <w:r w:rsidR="00DC4740">
        <w:rPr>
          <w:sz w:val="16"/>
          <w:szCs w:val="16"/>
        </w:rPr>
        <w:t xml:space="preserve"> </w:t>
      </w:r>
      <w:proofErr w:type="spellStart"/>
      <w:r w:rsidRPr="00DC1274">
        <w:rPr>
          <w:sz w:val="16"/>
          <w:szCs w:val="16"/>
        </w:rPr>
        <w:t>EmailAddress</w:t>
      </w:r>
      <w:proofErr w:type="spellEnd"/>
    </w:p>
  </w:footnote>
  <w:footnote w:id="2">
    <w:p w14:paraId="593299A9" w14:textId="6B0EC092" w:rsidR="00904FC4" w:rsidRPr="0006065A" w:rsidRDefault="00904FC4" w:rsidP="00DC4740">
      <w:pPr>
        <w:pStyle w:val="FootnoteText"/>
        <w:bidi w:val="0"/>
        <w:ind w:firstLine="0"/>
        <w:jc w:val="both"/>
        <w:rPr>
          <w:sz w:val="16"/>
          <w:szCs w:val="16"/>
        </w:rPr>
      </w:pPr>
      <w:r w:rsidRPr="0006065A">
        <w:rPr>
          <w:rStyle w:val="FootnoteReference"/>
        </w:rPr>
        <w:footnoteRef/>
      </w:r>
      <w:r>
        <w:rPr>
          <w:sz w:val="16"/>
          <w:szCs w:val="16"/>
          <w:lang w:bidi="fa-IR"/>
        </w:rPr>
        <w:t>.</w:t>
      </w:r>
      <w:r w:rsidR="00134144">
        <w:rPr>
          <w:sz w:val="16"/>
          <w:szCs w:val="16"/>
        </w:rPr>
        <w:t xml:space="preserve"> </w:t>
      </w:r>
      <w:r w:rsidR="00134144" w:rsidRPr="00A3222D">
        <w:rPr>
          <w:sz w:val="16"/>
          <w:szCs w:val="16"/>
        </w:rPr>
        <w:t xml:space="preserve">Scientific Position, </w:t>
      </w:r>
      <w:r w:rsidR="00230D8F">
        <w:rPr>
          <w:sz w:val="16"/>
          <w:szCs w:val="16"/>
        </w:rPr>
        <w:t>N</w:t>
      </w:r>
      <w:r w:rsidR="00230D8F" w:rsidRPr="00230D8F">
        <w:rPr>
          <w:sz w:val="16"/>
          <w:szCs w:val="16"/>
        </w:rPr>
        <w:t xml:space="preserve">ame of </w:t>
      </w:r>
      <w:r w:rsidR="00230D8F">
        <w:rPr>
          <w:sz w:val="16"/>
          <w:szCs w:val="16"/>
        </w:rPr>
        <w:t>the D</w:t>
      </w:r>
      <w:r w:rsidR="00230D8F" w:rsidRPr="00230D8F">
        <w:rPr>
          <w:sz w:val="16"/>
          <w:szCs w:val="16"/>
        </w:rPr>
        <w:t>epartment</w:t>
      </w:r>
      <w:r w:rsidR="00230D8F">
        <w:rPr>
          <w:sz w:val="16"/>
          <w:szCs w:val="16"/>
        </w:rPr>
        <w:t xml:space="preserve">, </w:t>
      </w:r>
      <w:r w:rsidR="00134144" w:rsidRPr="00A3222D">
        <w:rPr>
          <w:sz w:val="16"/>
          <w:szCs w:val="16"/>
        </w:rPr>
        <w:t>Name of the Faculty, University Name, City, Country.</w:t>
      </w:r>
      <w:r w:rsidR="00134144" w:rsidRPr="00AF2637">
        <w:rPr>
          <w:sz w:val="16"/>
          <w:szCs w:val="16"/>
        </w:rPr>
        <w:t xml:space="preserve"> </w:t>
      </w:r>
      <w:r w:rsidR="00134144" w:rsidRPr="00DC1274">
        <w:rPr>
          <w:sz w:val="16"/>
          <w:szCs w:val="16"/>
        </w:rPr>
        <w:t>Email</w:t>
      </w:r>
      <w:r w:rsidR="00DC4740">
        <w:rPr>
          <w:sz w:val="16"/>
          <w:szCs w:val="16"/>
        </w:rPr>
        <w:t xml:space="preserve"> </w:t>
      </w:r>
      <w:r w:rsidR="00134144" w:rsidRPr="00DC1274">
        <w:rPr>
          <w:sz w:val="16"/>
          <w:szCs w:val="16"/>
        </w:rPr>
        <w:t>Address</w:t>
      </w:r>
    </w:p>
  </w:footnote>
  <w:footnote w:id="3">
    <w:p w14:paraId="053DDBA3" w14:textId="0F5CD851" w:rsidR="00904FC4" w:rsidRPr="00AF2637" w:rsidRDefault="00904FC4" w:rsidP="00DC4740">
      <w:pPr>
        <w:pStyle w:val="FootnoteText"/>
        <w:bidi w:val="0"/>
        <w:ind w:firstLine="0"/>
        <w:jc w:val="both"/>
        <w:rPr>
          <w:lang w:val="en-GB"/>
        </w:rPr>
      </w:pPr>
      <w:r>
        <w:rPr>
          <w:rStyle w:val="FootnoteReference"/>
        </w:rPr>
        <w:footnoteRef/>
      </w:r>
      <w:r w:rsidRPr="00BC7231">
        <w:rPr>
          <w:rStyle w:val="FootnoteReference"/>
        </w:rPr>
        <w:t>.</w:t>
      </w:r>
      <w:r>
        <w:t xml:space="preserve"> </w:t>
      </w:r>
      <w:r w:rsidR="00134144" w:rsidRPr="00A3222D">
        <w:rPr>
          <w:sz w:val="16"/>
          <w:szCs w:val="16"/>
        </w:rPr>
        <w:t>Scientific Position,</w:t>
      </w:r>
      <w:r w:rsidR="00230D8F" w:rsidRPr="00230D8F">
        <w:rPr>
          <w:sz w:val="16"/>
          <w:szCs w:val="16"/>
        </w:rPr>
        <w:t xml:space="preserve"> </w:t>
      </w:r>
      <w:r w:rsidR="00230D8F">
        <w:rPr>
          <w:sz w:val="16"/>
          <w:szCs w:val="16"/>
        </w:rPr>
        <w:t>N</w:t>
      </w:r>
      <w:r w:rsidR="00230D8F" w:rsidRPr="00230D8F">
        <w:rPr>
          <w:sz w:val="16"/>
          <w:szCs w:val="16"/>
        </w:rPr>
        <w:t>ame of</w:t>
      </w:r>
      <w:r w:rsidR="00230D8F">
        <w:rPr>
          <w:sz w:val="16"/>
          <w:szCs w:val="16"/>
        </w:rPr>
        <w:t xml:space="preserve"> the D</w:t>
      </w:r>
      <w:r w:rsidR="00230D8F" w:rsidRPr="00230D8F">
        <w:rPr>
          <w:sz w:val="16"/>
          <w:szCs w:val="16"/>
        </w:rPr>
        <w:t>epartment</w:t>
      </w:r>
      <w:r w:rsidR="00230D8F">
        <w:rPr>
          <w:sz w:val="16"/>
          <w:szCs w:val="16"/>
        </w:rPr>
        <w:t>,</w:t>
      </w:r>
      <w:r w:rsidR="00134144" w:rsidRPr="00A3222D">
        <w:rPr>
          <w:sz w:val="16"/>
          <w:szCs w:val="16"/>
        </w:rPr>
        <w:t xml:space="preserve"> Name of the Faculty, University Name, City, Country.</w:t>
      </w:r>
      <w:r w:rsidR="00134144" w:rsidRPr="00AF2637">
        <w:rPr>
          <w:sz w:val="16"/>
          <w:szCs w:val="16"/>
        </w:rPr>
        <w:t xml:space="preserve"> </w:t>
      </w:r>
      <w:r w:rsidR="00134144" w:rsidRPr="00DC1274">
        <w:rPr>
          <w:sz w:val="16"/>
          <w:szCs w:val="16"/>
        </w:rPr>
        <w:t>Email</w:t>
      </w:r>
      <w:r w:rsidR="00DC4740">
        <w:rPr>
          <w:sz w:val="16"/>
          <w:szCs w:val="16"/>
        </w:rPr>
        <w:t xml:space="preserve"> </w:t>
      </w:r>
      <w:r w:rsidR="00134144" w:rsidRPr="00DC1274">
        <w:rPr>
          <w:sz w:val="16"/>
          <w:szCs w:val="16"/>
        </w:rPr>
        <w:t>Address</w:t>
      </w:r>
    </w:p>
  </w:footnote>
  <w:footnote w:id="4">
    <w:p w14:paraId="34BF4B41" w14:textId="021D98A0" w:rsidR="00904FC4" w:rsidRPr="00AF2637" w:rsidRDefault="00904FC4" w:rsidP="00DC4740">
      <w:pPr>
        <w:pStyle w:val="FootnoteText"/>
        <w:bidi w:val="0"/>
        <w:ind w:firstLine="0"/>
        <w:jc w:val="both"/>
        <w:rPr>
          <w:lang w:val="en-GB"/>
        </w:rPr>
      </w:pPr>
      <w:r>
        <w:rPr>
          <w:rStyle w:val="FootnoteReference"/>
        </w:rPr>
        <w:footnoteRef/>
      </w:r>
      <w:r w:rsidRPr="00BC7231">
        <w:rPr>
          <w:rStyle w:val="FootnoteReference"/>
        </w:rPr>
        <w:t>.</w:t>
      </w:r>
      <w:r>
        <w:t xml:space="preserve"> </w:t>
      </w:r>
      <w:r w:rsidR="00134144" w:rsidRPr="00A3222D">
        <w:rPr>
          <w:sz w:val="16"/>
          <w:szCs w:val="16"/>
        </w:rPr>
        <w:t xml:space="preserve">Scientific Position, </w:t>
      </w:r>
      <w:r w:rsidR="00230D8F">
        <w:rPr>
          <w:sz w:val="16"/>
          <w:szCs w:val="16"/>
        </w:rPr>
        <w:t>N</w:t>
      </w:r>
      <w:r w:rsidR="00230D8F" w:rsidRPr="00230D8F">
        <w:rPr>
          <w:sz w:val="16"/>
          <w:szCs w:val="16"/>
        </w:rPr>
        <w:t>ame of</w:t>
      </w:r>
      <w:r w:rsidR="00230D8F">
        <w:rPr>
          <w:sz w:val="16"/>
          <w:szCs w:val="16"/>
        </w:rPr>
        <w:t xml:space="preserve"> the D</w:t>
      </w:r>
      <w:r w:rsidR="00230D8F" w:rsidRPr="00230D8F">
        <w:rPr>
          <w:sz w:val="16"/>
          <w:szCs w:val="16"/>
        </w:rPr>
        <w:t>epartment</w:t>
      </w:r>
      <w:r w:rsidR="00230D8F">
        <w:rPr>
          <w:sz w:val="16"/>
          <w:szCs w:val="16"/>
        </w:rPr>
        <w:t>,</w:t>
      </w:r>
      <w:r w:rsidR="00230D8F" w:rsidRPr="00A3222D">
        <w:rPr>
          <w:sz w:val="16"/>
          <w:szCs w:val="16"/>
        </w:rPr>
        <w:t xml:space="preserve"> </w:t>
      </w:r>
      <w:r w:rsidR="00134144" w:rsidRPr="00A3222D">
        <w:rPr>
          <w:sz w:val="16"/>
          <w:szCs w:val="16"/>
        </w:rPr>
        <w:t>Name of the Faculty, University Name, City, Country.</w:t>
      </w:r>
      <w:r w:rsidR="00134144" w:rsidRPr="00AF2637">
        <w:rPr>
          <w:sz w:val="16"/>
          <w:szCs w:val="16"/>
        </w:rPr>
        <w:t xml:space="preserve"> </w:t>
      </w:r>
      <w:r w:rsidR="00134144" w:rsidRPr="00DC1274">
        <w:rPr>
          <w:sz w:val="16"/>
          <w:szCs w:val="16"/>
        </w:rPr>
        <w:t>Email</w:t>
      </w:r>
      <w:r w:rsidR="00DC4740">
        <w:rPr>
          <w:sz w:val="16"/>
          <w:szCs w:val="16"/>
        </w:rPr>
        <w:t xml:space="preserve"> </w:t>
      </w:r>
      <w:r w:rsidR="00134144" w:rsidRPr="00DC1274">
        <w:rPr>
          <w:sz w:val="16"/>
          <w:szCs w:val="16"/>
        </w:rPr>
        <w:t>Address</w:t>
      </w:r>
    </w:p>
  </w:footnote>
  <w:footnote w:id="5">
    <w:p w14:paraId="4882C2FD" w14:textId="0CF03630" w:rsidR="005440F6" w:rsidRPr="005440F6" w:rsidRDefault="004D590E" w:rsidP="00230D8F">
      <w:pPr>
        <w:pStyle w:val="S-Pavaragi"/>
        <w:bidi/>
        <w:ind w:right="720"/>
        <w:rPr>
          <w:lang w:val="en-GB" w:bidi="fa-IR"/>
        </w:rPr>
      </w:pPr>
      <w:r w:rsidRPr="00E61F59">
        <w:footnoteRef/>
      </w:r>
      <w:r w:rsidRPr="00E61F59">
        <w:rPr>
          <w:rFonts w:hint="cs"/>
          <w:rtl/>
        </w:rPr>
        <w:t>.</w:t>
      </w:r>
      <w:r w:rsidRPr="00E61F59">
        <w:rPr>
          <w:rtl/>
        </w:rPr>
        <w:t xml:space="preserve"> </w:t>
      </w:r>
      <w:r w:rsidR="005440F6">
        <w:rPr>
          <w:rFonts w:hint="cs"/>
          <w:rtl/>
          <w:lang w:bidi="fa-IR"/>
        </w:rPr>
        <w:t>ن</w:t>
      </w:r>
      <w:r w:rsidR="000646E2">
        <w:rPr>
          <w:rFonts w:hint="cs"/>
          <w:rtl/>
          <w:lang w:bidi="fa-IR"/>
        </w:rPr>
        <w:t xml:space="preserve">ویسنده مسئول، </w:t>
      </w:r>
      <w:r w:rsidR="00E239B6">
        <w:rPr>
          <w:rFonts w:hint="cs"/>
          <w:rtl/>
          <w:lang w:bidi="fa-IR"/>
        </w:rPr>
        <w:t>سمت</w:t>
      </w:r>
      <w:r w:rsidR="000646E2">
        <w:rPr>
          <w:rFonts w:hint="cs"/>
          <w:rtl/>
          <w:lang w:bidi="fa-IR"/>
        </w:rPr>
        <w:t xml:space="preserve"> علمی</w:t>
      </w:r>
      <w:r w:rsidR="005440F6" w:rsidRPr="004C2F72">
        <w:rPr>
          <w:rFonts w:hint="eastAsia"/>
          <w:rtl/>
          <w:lang w:bidi="fa-IR"/>
        </w:rPr>
        <w:t>،</w:t>
      </w:r>
      <w:r w:rsidR="00E239B6">
        <w:rPr>
          <w:rFonts w:hint="cs"/>
          <w:rtl/>
          <w:lang w:bidi="fa-IR"/>
        </w:rPr>
        <w:t xml:space="preserve"> </w:t>
      </w:r>
      <w:r w:rsidR="00230D8F">
        <w:rPr>
          <w:rFonts w:hint="cs"/>
          <w:rtl/>
          <w:lang w:bidi="fa-IR"/>
        </w:rPr>
        <w:t xml:space="preserve">نام گروه، نام دانشکده، نام دانشگاه، </w:t>
      </w:r>
      <w:r w:rsidR="003E5014">
        <w:rPr>
          <w:rFonts w:hint="cs"/>
          <w:rtl/>
          <w:lang w:bidi="fa-IR"/>
        </w:rPr>
        <w:t>شهر، کشور.</w:t>
      </w:r>
      <w:r w:rsidR="00270284">
        <w:rPr>
          <w:rFonts w:hint="cs"/>
          <w:szCs w:val="16"/>
          <w:rtl/>
        </w:rPr>
        <w:t xml:space="preserve">  </w:t>
      </w:r>
      <w:r w:rsidR="005440F6">
        <w:rPr>
          <w:szCs w:val="16"/>
        </w:rPr>
        <w:t>Email</w:t>
      </w:r>
      <w:r w:rsidR="005440F6">
        <w:rPr>
          <w:szCs w:val="16"/>
          <w:lang w:val="en-GB"/>
        </w:rPr>
        <w:t>:</w:t>
      </w:r>
    </w:p>
  </w:footnote>
  <w:footnote w:id="6">
    <w:p w14:paraId="3CEAE05B" w14:textId="46C808B4" w:rsidR="004D590E" w:rsidRPr="005440F6" w:rsidRDefault="004D590E" w:rsidP="00E239B6">
      <w:pPr>
        <w:pStyle w:val="S-Pavaragi"/>
        <w:bidi/>
        <w:ind w:right="720"/>
        <w:rPr>
          <w:lang w:val="en-GB" w:bidi="fa-IR"/>
        </w:rPr>
      </w:pPr>
      <w:r w:rsidRPr="00E61F59">
        <w:footnoteRef/>
      </w:r>
      <w:r w:rsidRPr="00E61F59">
        <w:rPr>
          <w:rFonts w:hint="cs"/>
          <w:rtl/>
        </w:rPr>
        <w:t>.</w:t>
      </w:r>
      <w:r w:rsidRPr="00E61F59">
        <w:rPr>
          <w:rtl/>
        </w:rPr>
        <w:t xml:space="preserve"> </w:t>
      </w:r>
      <w:r w:rsidR="00E239B6">
        <w:rPr>
          <w:rFonts w:hint="cs"/>
          <w:rtl/>
          <w:lang w:bidi="fa-IR"/>
        </w:rPr>
        <w:t>سمت</w:t>
      </w:r>
      <w:r w:rsidR="003E5014">
        <w:rPr>
          <w:rFonts w:hint="cs"/>
          <w:rtl/>
          <w:lang w:bidi="fa-IR"/>
        </w:rPr>
        <w:t xml:space="preserve"> علمی</w:t>
      </w:r>
      <w:r w:rsidR="003E5014" w:rsidRPr="004C2F72">
        <w:rPr>
          <w:rFonts w:hint="eastAsia"/>
          <w:rtl/>
          <w:lang w:bidi="fa-IR"/>
        </w:rPr>
        <w:t>،</w:t>
      </w:r>
      <w:r w:rsidR="00E239B6">
        <w:rPr>
          <w:rFonts w:hint="cs"/>
          <w:rtl/>
          <w:lang w:bidi="fa-IR"/>
        </w:rPr>
        <w:t xml:space="preserve"> </w:t>
      </w:r>
      <w:r w:rsidR="00230D8F">
        <w:rPr>
          <w:rFonts w:hint="cs"/>
          <w:rtl/>
          <w:lang w:bidi="fa-IR"/>
        </w:rPr>
        <w:t xml:space="preserve">نام </w:t>
      </w:r>
      <w:r w:rsidR="00E239B6">
        <w:rPr>
          <w:rFonts w:hint="cs"/>
          <w:rtl/>
          <w:lang w:bidi="fa-IR"/>
        </w:rPr>
        <w:t>گروه،</w:t>
      </w:r>
      <w:r w:rsidR="003E5014">
        <w:rPr>
          <w:rFonts w:hint="cs"/>
          <w:rtl/>
          <w:lang w:bidi="fa-IR"/>
        </w:rPr>
        <w:t xml:space="preserve"> </w:t>
      </w:r>
      <w:r w:rsidR="00230D8F">
        <w:rPr>
          <w:rFonts w:hint="cs"/>
          <w:rtl/>
          <w:lang w:bidi="fa-IR"/>
        </w:rPr>
        <w:t xml:space="preserve">نام </w:t>
      </w:r>
      <w:r w:rsidR="003E5014">
        <w:rPr>
          <w:rFonts w:hint="cs"/>
          <w:rtl/>
          <w:lang w:bidi="fa-IR"/>
        </w:rPr>
        <w:t xml:space="preserve">دانشکده، </w:t>
      </w:r>
      <w:r w:rsidR="00230D8F">
        <w:rPr>
          <w:rFonts w:hint="cs"/>
          <w:rtl/>
          <w:lang w:bidi="fa-IR"/>
        </w:rPr>
        <w:t xml:space="preserve">نام </w:t>
      </w:r>
      <w:r w:rsidR="003E5014">
        <w:rPr>
          <w:rFonts w:hint="cs"/>
          <w:rtl/>
          <w:lang w:bidi="fa-IR"/>
        </w:rPr>
        <w:t>دانشگاه، شهر، کشور.</w:t>
      </w:r>
      <w:r w:rsidR="003E5014">
        <w:rPr>
          <w:rFonts w:hint="cs"/>
          <w:szCs w:val="16"/>
          <w:rtl/>
        </w:rPr>
        <w:t xml:space="preserve">  </w:t>
      </w:r>
      <w:r w:rsidR="003E5014">
        <w:rPr>
          <w:szCs w:val="16"/>
        </w:rPr>
        <w:t>Email</w:t>
      </w:r>
      <w:r w:rsidR="003E5014">
        <w:rPr>
          <w:szCs w:val="16"/>
          <w:lang w:val="en-GB"/>
        </w:rPr>
        <w:t>:</w:t>
      </w:r>
    </w:p>
  </w:footnote>
  <w:footnote w:id="7">
    <w:p w14:paraId="19ADC66C" w14:textId="4DE9D5D7" w:rsidR="004D590E" w:rsidRPr="00E61F59" w:rsidRDefault="004D590E" w:rsidP="00230D8F">
      <w:pPr>
        <w:pStyle w:val="S-Pavaragi"/>
        <w:bidi/>
        <w:ind w:right="720"/>
      </w:pPr>
      <w:r w:rsidRPr="00E61F59">
        <w:footnoteRef/>
      </w:r>
      <w:r w:rsidRPr="00E61F59">
        <w:rPr>
          <w:rFonts w:hint="cs"/>
          <w:rtl/>
        </w:rPr>
        <w:t>.</w:t>
      </w:r>
      <w:r w:rsidRPr="00E61F59">
        <w:rPr>
          <w:rtl/>
        </w:rPr>
        <w:t xml:space="preserve"> </w:t>
      </w:r>
      <w:r w:rsidR="00E239B6">
        <w:rPr>
          <w:rFonts w:hint="cs"/>
          <w:rtl/>
          <w:lang w:bidi="fa-IR"/>
        </w:rPr>
        <w:t>سمت</w:t>
      </w:r>
      <w:r w:rsidR="003E5014">
        <w:rPr>
          <w:rFonts w:hint="cs"/>
          <w:rtl/>
          <w:lang w:bidi="fa-IR"/>
        </w:rPr>
        <w:t xml:space="preserve"> علمی</w:t>
      </w:r>
      <w:r w:rsidR="003E5014" w:rsidRPr="004C2F72">
        <w:rPr>
          <w:rFonts w:hint="eastAsia"/>
          <w:rtl/>
          <w:lang w:bidi="fa-IR"/>
        </w:rPr>
        <w:t>،</w:t>
      </w:r>
      <w:r w:rsidR="003E5014">
        <w:rPr>
          <w:rFonts w:hint="cs"/>
          <w:rtl/>
          <w:lang w:bidi="fa-IR"/>
        </w:rPr>
        <w:t xml:space="preserve"> </w:t>
      </w:r>
      <w:r w:rsidR="00230D8F">
        <w:rPr>
          <w:rFonts w:hint="cs"/>
          <w:rtl/>
          <w:lang w:bidi="fa-IR"/>
        </w:rPr>
        <w:t>نام گروه، نام دانشکده، نام دانشگاه</w:t>
      </w:r>
      <w:r w:rsidR="003E5014">
        <w:rPr>
          <w:rFonts w:hint="cs"/>
          <w:rtl/>
          <w:lang w:bidi="fa-IR"/>
        </w:rPr>
        <w:t>، شهر، کشور.</w:t>
      </w:r>
      <w:r w:rsidR="003E5014">
        <w:rPr>
          <w:rFonts w:hint="cs"/>
          <w:szCs w:val="16"/>
          <w:rtl/>
        </w:rPr>
        <w:t xml:space="preserve">  </w:t>
      </w:r>
      <w:r w:rsidR="003E5014">
        <w:rPr>
          <w:szCs w:val="16"/>
        </w:rPr>
        <w:t>Email</w:t>
      </w:r>
      <w:r w:rsidR="003E5014">
        <w:rPr>
          <w:szCs w:val="16"/>
          <w:lang w:val="en-GB"/>
        </w:rPr>
        <w:t>:</w:t>
      </w:r>
    </w:p>
  </w:footnote>
  <w:footnote w:id="8">
    <w:p w14:paraId="274A3F44" w14:textId="31AA2C43" w:rsidR="004C2F72" w:rsidRPr="00484668" w:rsidRDefault="004D590E" w:rsidP="00230D8F">
      <w:pPr>
        <w:pStyle w:val="S-Pavaragi"/>
        <w:bidi/>
        <w:ind w:right="720"/>
        <w:rPr>
          <w:rtl/>
          <w:lang w:bidi="fa-IR"/>
        </w:rPr>
      </w:pPr>
      <w:r w:rsidRPr="00E61F59">
        <w:footnoteRef/>
      </w:r>
      <w:r w:rsidRPr="00E61F59">
        <w:rPr>
          <w:rFonts w:hint="cs"/>
          <w:rtl/>
        </w:rPr>
        <w:t>.</w:t>
      </w:r>
      <w:r w:rsidRPr="00E61F59">
        <w:rPr>
          <w:rtl/>
        </w:rPr>
        <w:t xml:space="preserve"> </w:t>
      </w:r>
      <w:r w:rsidR="00E239B6">
        <w:rPr>
          <w:rFonts w:hint="cs"/>
          <w:rtl/>
          <w:lang w:bidi="fa-IR"/>
        </w:rPr>
        <w:t>سمت</w:t>
      </w:r>
      <w:r w:rsidR="003E5014">
        <w:rPr>
          <w:rFonts w:hint="cs"/>
          <w:rtl/>
          <w:lang w:bidi="fa-IR"/>
        </w:rPr>
        <w:t xml:space="preserve"> علمی</w:t>
      </w:r>
      <w:r w:rsidR="003E5014" w:rsidRPr="004C2F72">
        <w:rPr>
          <w:rFonts w:hint="eastAsia"/>
          <w:rtl/>
          <w:lang w:bidi="fa-IR"/>
        </w:rPr>
        <w:t>،</w:t>
      </w:r>
      <w:r w:rsidR="003E5014">
        <w:rPr>
          <w:rFonts w:hint="cs"/>
          <w:rtl/>
          <w:lang w:bidi="fa-IR"/>
        </w:rPr>
        <w:t xml:space="preserve"> </w:t>
      </w:r>
      <w:r w:rsidR="00230D8F">
        <w:rPr>
          <w:rFonts w:hint="cs"/>
          <w:rtl/>
          <w:lang w:bidi="fa-IR"/>
        </w:rPr>
        <w:t>نام گروه، نام دانشکده، نام دانشگاه</w:t>
      </w:r>
      <w:r w:rsidR="003E5014">
        <w:rPr>
          <w:rFonts w:hint="cs"/>
          <w:rtl/>
          <w:lang w:bidi="fa-IR"/>
        </w:rPr>
        <w:t>، شهر، کشور.</w:t>
      </w:r>
      <w:r w:rsidR="003E5014">
        <w:rPr>
          <w:rFonts w:hint="cs"/>
          <w:szCs w:val="16"/>
          <w:rtl/>
        </w:rPr>
        <w:t xml:space="preserve">  </w:t>
      </w:r>
      <w:r w:rsidR="003E5014">
        <w:rPr>
          <w:szCs w:val="16"/>
        </w:rPr>
        <w:t>Email</w:t>
      </w:r>
      <w:r w:rsidR="003E5014">
        <w:rPr>
          <w:szCs w:val="16"/>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08AD" w14:textId="1A2C5276" w:rsidR="00B80024" w:rsidRDefault="00B80024" w:rsidP="00441698">
    <w:pPr>
      <w:pStyle w:val="Header"/>
      <w:ind w:right="360"/>
      <w:rPr>
        <w:szCs w:val="22"/>
        <w:rtl/>
      </w:rPr>
    </w:pPr>
    <w:r>
      <w:rPr>
        <w:noProof/>
        <w:szCs w:val="22"/>
        <w:rtl/>
        <w:lang w:bidi="fa-IR"/>
      </w:rPr>
      <mc:AlternateContent>
        <mc:Choice Requires="wps">
          <w:drawing>
            <wp:anchor distT="0" distB="0" distL="114300" distR="114300" simplePos="0" relativeHeight="251646464" behindDoc="0" locked="0" layoutInCell="1" allowOverlap="1" wp14:anchorId="04358537" wp14:editId="55B153AF">
              <wp:simplePos x="0" y="0"/>
              <wp:positionH relativeFrom="column">
                <wp:posOffset>-643775</wp:posOffset>
              </wp:positionH>
              <wp:positionV relativeFrom="paragraph">
                <wp:posOffset>959196</wp:posOffset>
              </wp:positionV>
              <wp:extent cx="4902605" cy="338455"/>
              <wp:effectExtent l="0" t="0" r="0" b="4445"/>
              <wp:wrapNone/>
              <wp:docPr id="90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605" cy="338455"/>
                      </a:xfrm>
                      <a:prstGeom prst="rect">
                        <a:avLst/>
                      </a:prstGeom>
                      <a:noFill/>
                      <a:ln w="9525">
                        <a:noFill/>
                        <a:miter lim="800000"/>
                        <a:headEnd/>
                        <a:tailEnd/>
                      </a:ln>
                    </wps:spPr>
                    <wps:txbx>
                      <w:txbxContent>
                        <w:p w14:paraId="4FC5652D" w14:textId="77777777" w:rsidR="00B80024" w:rsidRPr="004D6154" w:rsidRDefault="00B80024" w:rsidP="00A5516F">
                          <w:pPr>
                            <w:tabs>
                              <w:tab w:val="right" w:pos="6899"/>
                            </w:tabs>
                            <w:spacing w:before="120"/>
                            <w:ind w:firstLine="0"/>
                            <w:jc w:val="left"/>
                            <w:rPr>
                              <w:rFonts w:cs="B Traffic"/>
                              <w:b/>
                              <w:bCs/>
                              <w:sz w:val="14"/>
                              <w:szCs w:val="14"/>
                              <w:lang w:bidi="fa-IR"/>
                            </w:rPr>
                          </w:pPr>
                          <w:r w:rsidRPr="00500BD2">
                            <w:rPr>
                              <w:rFonts w:cs="B Traffic"/>
                              <w:b/>
                              <w:bCs/>
                              <w:sz w:val="14"/>
                              <w:szCs w:val="14"/>
                              <w:rtl/>
                              <w:lang w:bidi="fa-IR"/>
                            </w:rPr>
                            <w:t>الگو</w:t>
                          </w:r>
                          <w:r w:rsidRPr="00500BD2">
                            <w:rPr>
                              <w:rFonts w:cs="B Traffic" w:hint="cs"/>
                              <w:b/>
                              <w:bCs/>
                              <w:sz w:val="14"/>
                              <w:szCs w:val="14"/>
                              <w:rtl/>
                              <w:lang w:bidi="fa-IR"/>
                            </w:rPr>
                            <w:t>ی</w:t>
                          </w:r>
                          <w:r w:rsidRPr="00500BD2">
                            <w:rPr>
                              <w:rFonts w:cs="B Traffic"/>
                              <w:b/>
                              <w:bCs/>
                              <w:sz w:val="14"/>
                              <w:szCs w:val="14"/>
                              <w:rtl/>
                              <w:lang w:bidi="fa-IR"/>
                            </w:rPr>
                            <w:t xml:space="preserve"> مد</w:t>
                          </w:r>
                          <w:r w:rsidRPr="00500BD2">
                            <w:rPr>
                              <w:rFonts w:cs="B Traffic" w:hint="cs"/>
                              <w:b/>
                              <w:bCs/>
                              <w:sz w:val="14"/>
                              <w:szCs w:val="14"/>
                              <w:rtl/>
                              <w:lang w:bidi="fa-IR"/>
                            </w:rPr>
                            <w:t>ی</w:t>
                          </w:r>
                          <w:r w:rsidRPr="00500BD2">
                            <w:rPr>
                              <w:rFonts w:cs="B Traffic" w:hint="eastAsia"/>
                              <w:b/>
                              <w:bCs/>
                              <w:sz w:val="14"/>
                              <w:szCs w:val="14"/>
                              <w:rtl/>
                              <w:lang w:bidi="fa-IR"/>
                            </w:rPr>
                            <w:t>ر</w:t>
                          </w:r>
                          <w:r w:rsidRPr="00500BD2">
                            <w:rPr>
                              <w:rFonts w:cs="B Traffic" w:hint="cs"/>
                              <w:b/>
                              <w:bCs/>
                              <w:sz w:val="14"/>
                              <w:szCs w:val="14"/>
                              <w:rtl/>
                              <w:lang w:bidi="fa-IR"/>
                            </w:rPr>
                            <w:t>ی</w:t>
                          </w:r>
                          <w:r w:rsidRPr="00500BD2">
                            <w:rPr>
                              <w:rFonts w:cs="B Traffic" w:hint="eastAsia"/>
                              <w:b/>
                              <w:bCs/>
                              <w:sz w:val="14"/>
                              <w:szCs w:val="14"/>
                              <w:rtl/>
                              <w:lang w:bidi="fa-IR"/>
                            </w:rPr>
                            <w:t>ت</w:t>
                          </w:r>
                          <w:r w:rsidRPr="00500BD2">
                            <w:rPr>
                              <w:rFonts w:cs="B Traffic"/>
                              <w:b/>
                              <w:bCs/>
                              <w:sz w:val="14"/>
                              <w:szCs w:val="14"/>
                              <w:rtl/>
                              <w:lang w:bidi="fa-IR"/>
                            </w:rPr>
                            <w:t xml:space="preserve"> دانش در شبکه خط‌مش</w:t>
                          </w:r>
                          <w:r w:rsidRPr="00500BD2">
                            <w:rPr>
                              <w:rFonts w:cs="B Traffic" w:hint="cs"/>
                              <w:b/>
                              <w:bCs/>
                              <w:sz w:val="14"/>
                              <w:szCs w:val="14"/>
                              <w:rtl/>
                              <w:lang w:bidi="fa-IR"/>
                            </w:rPr>
                            <w:t>ی</w:t>
                          </w:r>
                          <w:r w:rsidRPr="00500BD2">
                            <w:rPr>
                              <w:rFonts w:cs="B Traffic"/>
                              <w:b/>
                              <w:bCs/>
                              <w:sz w:val="14"/>
                              <w:szCs w:val="14"/>
                              <w:rtl/>
                              <w:lang w:bidi="fa-IR"/>
                            </w:rPr>
                            <w:t xml:space="preserve"> گذار</w:t>
                          </w:r>
                          <w:r w:rsidRPr="00500BD2">
                            <w:rPr>
                              <w:rFonts w:cs="B Traffic" w:hint="cs"/>
                              <w:b/>
                              <w:bCs/>
                              <w:sz w:val="14"/>
                              <w:szCs w:val="14"/>
                              <w:rtl/>
                              <w:lang w:bidi="fa-IR"/>
                            </w:rPr>
                            <w:t>ی</w:t>
                          </w:r>
                          <w:r w:rsidRPr="00500BD2">
                            <w:rPr>
                              <w:rFonts w:cs="B Traffic"/>
                              <w:b/>
                              <w:bCs/>
                              <w:sz w:val="14"/>
                              <w:szCs w:val="14"/>
                              <w:rtl/>
                              <w:lang w:bidi="fa-IR"/>
                            </w:rPr>
                            <w:t xml:space="preserve"> حوزه انرژ</w:t>
                          </w:r>
                          <w:r w:rsidRPr="00500BD2">
                            <w:rPr>
                              <w:rFonts w:cs="B Traffic" w:hint="cs"/>
                              <w:b/>
                              <w:bCs/>
                              <w:sz w:val="14"/>
                              <w:szCs w:val="14"/>
                              <w:rtl/>
                              <w:lang w:bidi="fa-IR"/>
                            </w:rPr>
                            <w:t>ی</w:t>
                          </w:r>
                          <w:r w:rsidRPr="00500BD2">
                            <w:rPr>
                              <w:rFonts w:cs="B Traffic"/>
                              <w:b/>
                              <w:bCs/>
                              <w:sz w:val="14"/>
                              <w:szCs w:val="14"/>
                              <w:rtl/>
                              <w:lang w:bidi="fa-IR"/>
                            </w:rPr>
                            <w:t xml:space="preserve"> کشور</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58537" id="Rectangle 20" o:spid="_x0000_s1026" style="position:absolute;left:0;text-align:left;margin-left:-50.7pt;margin-top:75.55pt;width:386.05pt;height:26.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" filled="f" stroked="f">
              <v:textbox inset=",0,,0">
                <w:txbxContent>
                  <w:p w14:paraId="4FC5652D" w14:textId="77777777" w:rsidR="00B80024" w:rsidRPr="004D6154" w:rsidRDefault="00B80024" w:rsidP="00A5516F">
                    <w:pPr>
                      <w:tabs>
                        <w:tab w:val="right" w:pos="6899"/>
                      </w:tabs>
                      <w:spacing w:before="120"/>
                      <w:ind w:firstLine="0"/>
                      <w:jc w:val="left"/>
                      <w:rPr>
                        <w:rFonts w:cs="B Traffic"/>
                        <w:b/>
                        <w:bCs/>
                        <w:sz w:val="14"/>
                        <w:szCs w:val="14"/>
                        <w:lang w:bidi="fa-IR"/>
                      </w:rPr>
                    </w:pPr>
                    <w:r w:rsidRPr="00500BD2">
                      <w:rPr>
                        <w:rFonts w:cs="B Traffic"/>
                        <w:b/>
                        <w:bCs/>
                        <w:sz w:val="14"/>
                        <w:szCs w:val="14"/>
                        <w:rtl/>
                        <w:lang w:bidi="fa-IR"/>
                      </w:rPr>
                      <w:t>الگو</w:t>
                    </w:r>
                    <w:r w:rsidRPr="00500BD2">
                      <w:rPr>
                        <w:rFonts w:cs="B Traffic" w:hint="cs"/>
                        <w:b/>
                        <w:bCs/>
                        <w:sz w:val="14"/>
                        <w:szCs w:val="14"/>
                        <w:rtl/>
                        <w:lang w:bidi="fa-IR"/>
                      </w:rPr>
                      <w:t>ی</w:t>
                    </w:r>
                    <w:r w:rsidRPr="00500BD2">
                      <w:rPr>
                        <w:rFonts w:cs="B Traffic"/>
                        <w:b/>
                        <w:bCs/>
                        <w:sz w:val="14"/>
                        <w:szCs w:val="14"/>
                        <w:rtl/>
                        <w:lang w:bidi="fa-IR"/>
                      </w:rPr>
                      <w:t xml:space="preserve"> مد</w:t>
                    </w:r>
                    <w:r w:rsidRPr="00500BD2">
                      <w:rPr>
                        <w:rFonts w:cs="B Traffic" w:hint="cs"/>
                        <w:b/>
                        <w:bCs/>
                        <w:sz w:val="14"/>
                        <w:szCs w:val="14"/>
                        <w:rtl/>
                        <w:lang w:bidi="fa-IR"/>
                      </w:rPr>
                      <w:t>ی</w:t>
                    </w:r>
                    <w:r w:rsidRPr="00500BD2">
                      <w:rPr>
                        <w:rFonts w:cs="B Traffic" w:hint="eastAsia"/>
                        <w:b/>
                        <w:bCs/>
                        <w:sz w:val="14"/>
                        <w:szCs w:val="14"/>
                        <w:rtl/>
                        <w:lang w:bidi="fa-IR"/>
                      </w:rPr>
                      <w:t>ر</w:t>
                    </w:r>
                    <w:r w:rsidRPr="00500BD2">
                      <w:rPr>
                        <w:rFonts w:cs="B Traffic" w:hint="cs"/>
                        <w:b/>
                        <w:bCs/>
                        <w:sz w:val="14"/>
                        <w:szCs w:val="14"/>
                        <w:rtl/>
                        <w:lang w:bidi="fa-IR"/>
                      </w:rPr>
                      <w:t>ی</w:t>
                    </w:r>
                    <w:r w:rsidRPr="00500BD2">
                      <w:rPr>
                        <w:rFonts w:cs="B Traffic" w:hint="eastAsia"/>
                        <w:b/>
                        <w:bCs/>
                        <w:sz w:val="14"/>
                        <w:szCs w:val="14"/>
                        <w:rtl/>
                        <w:lang w:bidi="fa-IR"/>
                      </w:rPr>
                      <w:t>ت</w:t>
                    </w:r>
                    <w:r w:rsidRPr="00500BD2">
                      <w:rPr>
                        <w:rFonts w:cs="B Traffic"/>
                        <w:b/>
                        <w:bCs/>
                        <w:sz w:val="14"/>
                        <w:szCs w:val="14"/>
                        <w:rtl/>
                        <w:lang w:bidi="fa-IR"/>
                      </w:rPr>
                      <w:t xml:space="preserve"> دانش در شبکه </w:t>
                    </w:r>
                    <w:proofErr w:type="spellStart"/>
                    <w:r w:rsidRPr="00500BD2">
                      <w:rPr>
                        <w:rFonts w:cs="B Traffic"/>
                        <w:b/>
                        <w:bCs/>
                        <w:sz w:val="14"/>
                        <w:szCs w:val="14"/>
                        <w:rtl/>
                        <w:lang w:bidi="fa-IR"/>
                      </w:rPr>
                      <w:t>خط‌مش</w:t>
                    </w:r>
                    <w:r w:rsidRPr="00500BD2">
                      <w:rPr>
                        <w:rFonts w:cs="B Traffic" w:hint="cs"/>
                        <w:b/>
                        <w:bCs/>
                        <w:sz w:val="14"/>
                        <w:szCs w:val="14"/>
                        <w:rtl/>
                        <w:lang w:bidi="fa-IR"/>
                      </w:rPr>
                      <w:t>ی</w:t>
                    </w:r>
                    <w:proofErr w:type="spellEnd"/>
                    <w:r w:rsidRPr="00500BD2">
                      <w:rPr>
                        <w:rFonts w:cs="B Traffic"/>
                        <w:b/>
                        <w:bCs/>
                        <w:sz w:val="14"/>
                        <w:szCs w:val="14"/>
                        <w:rtl/>
                        <w:lang w:bidi="fa-IR"/>
                      </w:rPr>
                      <w:t xml:space="preserve"> گذار</w:t>
                    </w:r>
                    <w:r w:rsidRPr="00500BD2">
                      <w:rPr>
                        <w:rFonts w:cs="B Traffic" w:hint="cs"/>
                        <w:b/>
                        <w:bCs/>
                        <w:sz w:val="14"/>
                        <w:szCs w:val="14"/>
                        <w:rtl/>
                        <w:lang w:bidi="fa-IR"/>
                      </w:rPr>
                      <w:t>ی</w:t>
                    </w:r>
                    <w:r w:rsidRPr="00500BD2">
                      <w:rPr>
                        <w:rFonts w:cs="B Traffic"/>
                        <w:b/>
                        <w:bCs/>
                        <w:sz w:val="14"/>
                        <w:szCs w:val="14"/>
                        <w:rtl/>
                        <w:lang w:bidi="fa-IR"/>
                      </w:rPr>
                      <w:t xml:space="preserve"> حوزه انرژ</w:t>
                    </w:r>
                    <w:r w:rsidRPr="00500BD2">
                      <w:rPr>
                        <w:rFonts w:cs="B Traffic" w:hint="cs"/>
                        <w:b/>
                        <w:bCs/>
                        <w:sz w:val="14"/>
                        <w:szCs w:val="14"/>
                        <w:rtl/>
                        <w:lang w:bidi="fa-IR"/>
                      </w:rPr>
                      <w:t>ی</w:t>
                    </w:r>
                    <w:r w:rsidRPr="00500BD2">
                      <w:rPr>
                        <w:rFonts w:cs="B Traffic"/>
                        <w:b/>
                        <w:bCs/>
                        <w:sz w:val="14"/>
                        <w:szCs w:val="14"/>
                        <w:rtl/>
                        <w:lang w:bidi="fa-IR"/>
                      </w:rPr>
                      <w:t xml:space="preserve"> کشور</w:t>
                    </w:r>
                  </w:p>
                </w:txbxContent>
              </v:textbox>
            </v:rect>
          </w:pict>
        </mc:Fallback>
      </mc:AlternateContent>
    </w:r>
    <w:r w:rsidRPr="008E7B62">
      <w:rPr>
        <w:noProof/>
        <w:szCs w:val="28"/>
        <w:rtl/>
        <w:lang w:bidi="fa-IR"/>
      </w:rPr>
      <mc:AlternateContent>
        <mc:Choice Requires="wps">
          <w:drawing>
            <wp:anchor distT="0" distB="0" distL="114300" distR="114300" simplePos="0" relativeHeight="251643392" behindDoc="0" locked="0" layoutInCell="1" allowOverlap="1" wp14:anchorId="1A3D6E1A" wp14:editId="16833AA2">
              <wp:simplePos x="0" y="0"/>
              <wp:positionH relativeFrom="column">
                <wp:posOffset>4229100</wp:posOffset>
              </wp:positionH>
              <wp:positionV relativeFrom="paragraph">
                <wp:posOffset>1071245</wp:posOffset>
              </wp:positionV>
              <wp:extent cx="95250" cy="95250"/>
              <wp:effectExtent l="0" t="0" r="0" b="0"/>
              <wp:wrapNone/>
              <wp:docPr id="901" name="Rectangle 901"/>
              <wp:cNvGraphicFramePr/>
              <a:graphic xmlns:a="http://schemas.openxmlformats.org/drawingml/2006/main">
                <a:graphicData uri="http://schemas.microsoft.com/office/word/2010/wordprocessingShape">
                  <wps:wsp>
                    <wps:cNvSpPr/>
                    <wps:spPr>
                      <a:xfrm>
                        <a:off x="0" y="0"/>
                        <a:ext cx="95250" cy="952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C812B" id="Rectangle 901" o:spid="_x0000_s1026" style="position:absolute;margin-left:333pt;margin-top:84.35pt;width:7.5pt;height:7.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" fillcolor="black [3213]" stroked="f" strokeweight="2pt"/>
          </w:pict>
        </mc:Fallback>
      </mc:AlternateContent>
    </w:r>
    <w:r w:rsidRPr="008E7B62">
      <w:rPr>
        <w:noProof/>
        <w:szCs w:val="28"/>
        <w:rtl/>
        <w:lang w:bidi="fa-IR"/>
      </w:rPr>
      <mc:AlternateContent>
        <mc:Choice Requires="wps">
          <w:drawing>
            <wp:anchor distT="0" distB="0" distL="114300" distR="114300" simplePos="0" relativeHeight="251641344" behindDoc="0" locked="0" layoutInCell="1" allowOverlap="1" wp14:anchorId="6CDFA96A" wp14:editId="26D68629">
              <wp:simplePos x="0" y="0"/>
              <wp:positionH relativeFrom="column">
                <wp:posOffset>-5715</wp:posOffset>
              </wp:positionH>
              <wp:positionV relativeFrom="paragraph">
                <wp:posOffset>980440</wp:posOffset>
              </wp:positionV>
              <wp:extent cx="6134100" cy="269875"/>
              <wp:effectExtent l="0" t="0" r="0" b="0"/>
              <wp:wrapNone/>
              <wp:docPr id="902" name="Rounded Rectangle 26"/>
              <wp:cNvGraphicFramePr/>
              <a:graphic xmlns:a="http://schemas.openxmlformats.org/drawingml/2006/main">
                <a:graphicData uri="http://schemas.microsoft.com/office/word/2010/wordprocessingShape">
                  <wps:wsp>
                    <wps:cNvSpPr/>
                    <wps:spPr>
                      <a:xfrm>
                        <a:off x="0" y="0"/>
                        <a:ext cx="6134100" cy="269875"/>
                      </a:xfrm>
                      <a:prstGeom prst="round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96B9C8" id="Rounded Rectangle 26" o:spid="_x0000_s1026" style="position:absolute;margin-left:-.45pt;margin-top:77.2pt;width:483pt;height:21.25pt;z-index:25164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" fillcolor="#e8eaeb"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5D74" w14:textId="64BD7568" w:rsidR="00B80024" w:rsidRDefault="00B80024" w:rsidP="00FF62A7">
    <w:pPr>
      <w:pStyle w:val="Header"/>
      <w:framePr w:wrap="around" w:vAnchor="text" w:hAnchor="text" w:xAlign="outside" w:y="1"/>
      <w:rPr>
        <w:rStyle w:val="PageNumber"/>
      </w:rPr>
    </w:pPr>
  </w:p>
  <w:p w14:paraId="4094F23F" w14:textId="77777777" w:rsidR="00B80024" w:rsidRPr="007930C8" w:rsidRDefault="00B80024" w:rsidP="00FF62A7">
    <w:pPr>
      <w:pStyle w:val="a3"/>
      <w:ind w:right="360" w:firstLine="360"/>
      <w:rPr>
        <w:szCs w:val="28"/>
        <w:lang w:bidi="fa-IR"/>
      </w:rPr>
    </w:pPr>
    <w:r w:rsidRPr="008E7B62">
      <w:rPr>
        <w:noProof/>
        <w:szCs w:val="22"/>
        <w:rtl/>
        <w:lang w:bidi="fa-IR"/>
      </w:rPr>
      <mc:AlternateContent>
        <mc:Choice Requires="wps">
          <w:drawing>
            <wp:anchor distT="0" distB="0" distL="114300" distR="114300" simplePos="0" relativeHeight="251640320" behindDoc="0" locked="0" layoutInCell="1" allowOverlap="1" wp14:anchorId="6CA7B012" wp14:editId="36C7B77A">
              <wp:simplePos x="0" y="0"/>
              <wp:positionH relativeFrom="column">
                <wp:posOffset>41303</wp:posOffset>
              </wp:positionH>
              <wp:positionV relativeFrom="paragraph">
                <wp:posOffset>976906</wp:posOffset>
              </wp:positionV>
              <wp:extent cx="2615785" cy="307975"/>
              <wp:effectExtent l="0" t="0" r="0" b="0"/>
              <wp:wrapNone/>
              <wp:docPr id="90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5785" cy="307975"/>
                      </a:xfrm>
                      <a:prstGeom prst="rect">
                        <a:avLst/>
                      </a:prstGeom>
                      <a:noFill/>
                      <a:ln w="9525">
                        <a:noFill/>
                        <a:miter lim="800000"/>
                        <a:headEnd/>
                        <a:tailEnd/>
                      </a:ln>
                    </wps:spPr>
                    <wps:txbx>
                      <w:txbxContent>
                        <w:p w14:paraId="119D5021" w14:textId="77777777" w:rsidR="00B80024" w:rsidRPr="004D6154" w:rsidRDefault="00B80024" w:rsidP="000F3929">
                          <w:pPr>
                            <w:tabs>
                              <w:tab w:val="right" w:pos="6899"/>
                            </w:tabs>
                            <w:spacing w:before="120"/>
                            <w:ind w:firstLine="0"/>
                            <w:jc w:val="center"/>
                            <w:rPr>
                              <w:rFonts w:cs="B Traffic"/>
                              <w:b/>
                              <w:bCs/>
                              <w:sz w:val="14"/>
                              <w:szCs w:val="14"/>
                              <w:lang w:bidi="fa-IR"/>
                            </w:rPr>
                          </w:pPr>
                          <w:r>
                            <w:rPr>
                              <w:rFonts w:cs="B Traffic" w:hint="cs"/>
                              <w:b/>
                              <w:bCs/>
                              <w:sz w:val="14"/>
                              <w:szCs w:val="14"/>
                              <w:rtl/>
                              <w:lang w:bidi="fa-IR"/>
                            </w:rPr>
                            <w:t xml:space="preserve">            نشریه علمی</w:t>
                          </w:r>
                          <w:r w:rsidRPr="00CB15A1">
                            <w:rPr>
                              <w:rFonts w:cs="B Traffic"/>
                              <w:b/>
                              <w:bCs/>
                              <w:sz w:val="14"/>
                              <w:szCs w:val="14"/>
                              <w:rtl/>
                              <w:lang w:bidi="fa-IR"/>
                            </w:rPr>
                            <w:t xml:space="preserve"> </w:t>
                          </w:r>
                          <w:r w:rsidRPr="008C51DC">
                            <w:rPr>
                              <w:rFonts w:cs="B Traffic"/>
                              <w:b/>
                              <w:bCs/>
                              <w:sz w:val="14"/>
                              <w:szCs w:val="14"/>
                              <w:rtl/>
                              <w:lang w:bidi="fa-IR"/>
                            </w:rPr>
                            <w:t>مد</w:t>
                          </w:r>
                          <w:r w:rsidRPr="008C51DC">
                            <w:rPr>
                              <w:rFonts w:cs="B Traffic" w:hint="cs"/>
                              <w:b/>
                              <w:bCs/>
                              <w:sz w:val="14"/>
                              <w:szCs w:val="14"/>
                              <w:rtl/>
                              <w:lang w:bidi="fa-IR"/>
                            </w:rPr>
                            <w:t>ی</w:t>
                          </w:r>
                          <w:r w:rsidRPr="008C51DC">
                            <w:rPr>
                              <w:rFonts w:cs="B Traffic" w:hint="eastAsia"/>
                              <w:b/>
                              <w:bCs/>
                              <w:sz w:val="14"/>
                              <w:szCs w:val="14"/>
                              <w:rtl/>
                              <w:lang w:bidi="fa-IR"/>
                            </w:rPr>
                            <w:t>ر</w:t>
                          </w:r>
                          <w:r w:rsidRPr="008C51DC">
                            <w:rPr>
                              <w:rFonts w:cs="B Traffic" w:hint="cs"/>
                              <w:b/>
                              <w:bCs/>
                              <w:sz w:val="14"/>
                              <w:szCs w:val="14"/>
                              <w:rtl/>
                              <w:lang w:bidi="fa-IR"/>
                            </w:rPr>
                            <w:t>ی</w:t>
                          </w:r>
                          <w:r w:rsidRPr="008C51DC">
                            <w:rPr>
                              <w:rFonts w:cs="B Traffic" w:hint="eastAsia"/>
                              <w:b/>
                              <w:bCs/>
                              <w:sz w:val="14"/>
                              <w:szCs w:val="14"/>
                              <w:rtl/>
                              <w:lang w:bidi="fa-IR"/>
                            </w:rPr>
                            <w:t>ت</w:t>
                          </w:r>
                          <w:r w:rsidRPr="008C51DC">
                            <w:rPr>
                              <w:rFonts w:cs="B Traffic"/>
                              <w:b/>
                              <w:bCs/>
                              <w:sz w:val="14"/>
                              <w:szCs w:val="14"/>
                              <w:rtl/>
                              <w:lang w:bidi="fa-IR"/>
                            </w:rPr>
                            <w:t xml:space="preserve"> دانش سازمان</w:t>
                          </w:r>
                          <w:r w:rsidRPr="008C51DC">
                            <w:rPr>
                              <w:rFonts w:cs="B Traffic" w:hint="cs"/>
                              <w:b/>
                              <w:bCs/>
                              <w:sz w:val="14"/>
                              <w:szCs w:val="14"/>
                              <w:rtl/>
                              <w:lang w:bidi="fa-IR"/>
                            </w:rPr>
                            <w:t>ی</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7B012" id="_x0000_s1027" style="position:absolute;left:0;text-align:left;margin-left:3.25pt;margin-top:76.9pt;width:205.95pt;height:24.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" filled="f" stroked="f">
              <v:textbox inset=",0,,0">
                <w:txbxContent>
                  <w:p w14:paraId="119D5021" w14:textId="77777777" w:rsidR="00B80024" w:rsidRPr="004D6154" w:rsidRDefault="00B80024" w:rsidP="000F3929">
                    <w:pPr>
                      <w:tabs>
                        <w:tab w:val="right" w:pos="6899"/>
                      </w:tabs>
                      <w:spacing w:before="120"/>
                      <w:ind w:firstLine="0"/>
                      <w:jc w:val="center"/>
                      <w:rPr>
                        <w:rFonts w:cs="B Traffic"/>
                        <w:b/>
                        <w:bCs/>
                        <w:sz w:val="14"/>
                        <w:szCs w:val="14"/>
                        <w:lang w:bidi="fa-IR"/>
                      </w:rPr>
                    </w:pPr>
                    <w:r>
                      <w:rPr>
                        <w:rFonts w:cs="B Traffic" w:hint="cs"/>
                        <w:b/>
                        <w:bCs/>
                        <w:sz w:val="14"/>
                        <w:szCs w:val="14"/>
                        <w:rtl/>
                        <w:lang w:bidi="fa-IR"/>
                      </w:rPr>
                      <w:t xml:space="preserve">            نشریه علمی</w:t>
                    </w:r>
                    <w:r w:rsidRPr="00CB15A1">
                      <w:rPr>
                        <w:rFonts w:cs="B Traffic"/>
                        <w:b/>
                        <w:bCs/>
                        <w:sz w:val="14"/>
                        <w:szCs w:val="14"/>
                        <w:rtl/>
                        <w:lang w:bidi="fa-IR"/>
                      </w:rPr>
                      <w:t xml:space="preserve"> </w:t>
                    </w:r>
                    <w:r w:rsidRPr="008C51DC">
                      <w:rPr>
                        <w:rFonts w:cs="B Traffic"/>
                        <w:b/>
                        <w:bCs/>
                        <w:sz w:val="14"/>
                        <w:szCs w:val="14"/>
                        <w:rtl/>
                        <w:lang w:bidi="fa-IR"/>
                      </w:rPr>
                      <w:t>مد</w:t>
                    </w:r>
                    <w:r w:rsidRPr="008C51DC">
                      <w:rPr>
                        <w:rFonts w:cs="B Traffic" w:hint="cs"/>
                        <w:b/>
                        <w:bCs/>
                        <w:sz w:val="14"/>
                        <w:szCs w:val="14"/>
                        <w:rtl/>
                        <w:lang w:bidi="fa-IR"/>
                      </w:rPr>
                      <w:t>ی</w:t>
                    </w:r>
                    <w:r w:rsidRPr="008C51DC">
                      <w:rPr>
                        <w:rFonts w:cs="B Traffic" w:hint="eastAsia"/>
                        <w:b/>
                        <w:bCs/>
                        <w:sz w:val="14"/>
                        <w:szCs w:val="14"/>
                        <w:rtl/>
                        <w:lang w:bidi="fa-IR"/>
                      </w:rPr>
                      <w:t>ر</w:t>
                    </w:r>
                    <w:r w:rsidRPr="008C51DC">
                      <w:rPr>
                        <w:rFonts w:cs="B Traffic" w:hint="cs"/>
                        <w:b/>
                        <w:bCs/>
                        <w:sz w:val="14"/>
                        <w:szCs w:val="14"/>
                        <w:rtl/>
                        <w:lang w:bidi="fa-IR"/>
                      </w:rPr>
                      <w:t>ی</w:t>
                    </w:r>
                    <w:r w:rsidRPr="008C51DC">
                      <w:rPr>
                        <w:rFonts w:cs="B Traffic" w:hint="eastAsia"/>
                        <w:b/>
                        <w:bCs/>
                        <w:sz w:val="14"/>
                        <w:szCs w:val="14"/>
                        <w:rtl/>
                        <w:lang w:bidi="fa-IR"/>
                      </w:rPr>
                      <w:t>ت</w:t>
                    </w:r>
                    <w:r w:rsidRPr="008C51DC">
                      <w:rPr>
                        <w:rFonts w:cs="B Traffic"/>
                        <w:b/>
                        <w:bCs/>
                        <w:sz w:val="14"/>
                        <w:szCs w:val="14"/>
                        <w:rtl/>
                        <w:lang w:bidi="fa-IR"/>
                      </w:rPr>
                      <w:t xml:space="preserve"> دانش سازمان</w:t>
                    </w:r>
                    <w:r w:rsidRPr="008C51DC">
                      <w:rPr>
                        <w:rFonts w:cs="B Traffic" w:hint="cs"/>
                        <w:b/>
                        <w:bCs/>
                        <w:sz w:val="14"/>
                        <w:szCs w:val="14"/>
                        <w:rtl/>
                        <w:lang w:bidi="fa-IR"/>
                      </w:rPr>
                      <w:t>ی</w:t>
                    </w:r>
                  </w:p>
                </w:txbxContent>
              </v:textbox>
            </v:rect>
          </w:pict>
        </mc:Fallback>
      </mc:AlternateContent>
    </w:r>
    <w:r w:rsidRPr="008E7B62">
      <w:rPr>
        <w:noProof/>
        <w:szCs w:val="22"/>
        <w:rtl/>
        <w:lang w:bidi="fa-IR"/>
      </w:rPr>
      <mc:AlternateContent>
        <mc:Choice Requires="wps">
          <w:drawing>
            <wp:anchor distT="0" distB="0" distL="114300" distR="114300" simplePos="0" relativeHeight="251638272" behindDoc="0" locked="0" layoutInCell="1" allowOverlap="1" wp14:anchorId="2FF94F52" wp14:editId="0CBD1C97">
              <wp:simplePos x="0" y="0"/>
              <wp:positionH relativeFrom="column">
                <wp:posOffset>-3310255</wp:posOffset>
              </wp:positionH>
              <wp:positionV relativeFrom="paragraph">
                <wp:posOffset>977265</wp:posOffset>
              </wp:positionV>
              <wp:extent cx="6029325" cy="278765"/>
              <wp:effectExtent l="0" t="0" r="9525" b="6985"/>
              <wp:wrapNone/>
              <wp:docPr id="904" name="Rounded Rectangle 44"/>
              <wp:cNvGraphicFramePr/>
              <a:graphic xmlns:a="http://schemas.openxmlformats.org/drawingml/2006/main">
                <a:graphicData uri="http://schemas.microsoft.com/office/word/2010/wordprocessingShape">
                  <wps:wsp>
                    <wps:cNvSpPr/>
                    <wps:spPr>
                      <a:xfrm>
                        <a:off x="0" y="0"/>
                        <a:ext cx="6029325" cy="278765"/>
                      </a:xfrm>
                      <a:prstGeom prst="round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EDA05" id="Rounded Rectangle 44" o:spid="_x0000_s1026" style="position:absolute;margin-left:-260.65pt;margin-top:76.95pt;width:474.75pt;height:21.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" fillcolor="#e8eaeb" stroked="f" strokeweight="2pt"/>
          </w:pict>
        </mc:Fallback>
      </mc:AlternateContent>
    </w:r>
    <w:r w:rsidRPr="008E7B62">
      <w:rPr>
        <w:noProof/>
        <w:szCs w:val="28"/>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62DD" w14:textId="5CF6DA04" w:rsidR="00B80024" w:rsidRPr="00CE7B86" w:rsidRDefault="00E8040D" w:rsidP="00E92CDF">
    <w:pPr>
      <w:pStyle w:val="Header"/>
      <w:ind w:right="360"/>
    </w:pPr>
    <w:r>
      <w:rPr>
        <w:noProof/>
        <w:lang w:bidi="fa-IR"/>
      </w:rPr>
      <mc:AlternateContent>
        <mc:Choice Requires="wps">
          <w:drawing>
            <wp:anchor distT="0" distB="0" distL="114300" distR="114300" simplePos="0" relativeHeight="251665920" behindDoc="0" locked="0" layoutInCell="1" allowOverlap="1" wp14:anchorId="30DC8E14" wp14:editId="5E690B93">
              <wp:simplePos x="0" y="0"/>
              <wp:positionH relativeFrom="column">
                <wp:posOffset>-196454</wp:posOffset>
              </wp:positionH>
              <wp:positionV relativeFrom="paragraph">
                <wp:posOffset>2420807</wp:posOffset>
              </wp:positionV>
              <wp:extent cx="7753996" cy="4527030"/>
              <wp:effectExtent l="0" t="0" r="0" b="6985"/>
              <wp:wrapNone/>
              <wp:docPr id="277" name="Rounded Rectangle 277"/>
              <wp:cNvGraphicFramePr/>
              <a:graphic xmlns:a="http://schemas.openxmlformats.org/drawingml/2006/main">
                <a:graphicData uri="http://schemas.microsoft.com/office/word/2010/wordprocessingShape">
                  <wps:wsp>
                    <wps:cNvSpPr/>
                    <wps:spPr>
                      <a:xfrm>
                        <a:off x="0" y="0"/>
                        <a:ext cx="7753996" cy="4527030"/>
                      </a:xfrm>
                      <a:prstGeom prst="roundRect">
                        <a:avLst>
                          <a:gd name="adj" fmla="val 4045"/>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F66A83" w14:textId="77777777" w:rsidR="008A4859" w:rsidRDefault="008A4859" w:rsidP="008A48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DC8E14" id="Rounded Rectangle 277" o:spid="_x0000_s1032" style="position:absolute;left:0;text-align:left;margin-left:-15.45pt;margin-top:190.6pt;width:610.55pt;height:356.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" fillcolor="white [3212]" stroked="f" strokeweight="1pt">
              <v:textbox>
                <w:txbxContent>
                  <w:p w14:paraId="4EF66A83" w14:textId="77777777" w:rsidR="008A4859" w:rsidRDefault="008A4859" w:rsidP="008A4859">
                    <w:pPr>
                      <w:jc w:val="center"/>
                    </w:pPr>
                  </w:p>
                </w:txbxContent>
              </v:textbox>
            </v:roundrect>
          </w:pict>
        </mc:Fallback>
      </mc:AlternateContent>
    </w:r>
    <w:r w:rsidR="00E92CDF">
      <w:rPr>
        <w:noProof/>
        <w:szCs w:val="22"/>
        <w:rtl/>
        <w:lang w:bidi="fa-IR"/>
      </w:rPr>
      <mc:AlternateContent>
        <mc:Choice Requires="wps">
          <w:drawing>
            <wp:anchor distT="0" distB="0" distL="114300" distR="114300" simplePos="0" relativeHeight="251621888" behindDoc="0" locked="0" layoutInCell="1" allowOverlap="1" wp14:anchorId="19634F09" wp14:editId="513CCC6D">
              <wp:simplePos x="0" y="0"/>
              <wp:positionH relativeFrom="column">
                <wp:posOffset>-1270</wp:posOffset>
              </wp:positionH>
              <wp:positionV relativeFrom="paragraph">
                <wp:posOffset>923165</wp:posOffset>
              </wp:positionV>
              <wp:extent cx="4660265" cy="404495"/>
              <wp:effectExtent l="0" t="0" r="26035" b="14605"/>
              <wp:wrapNone/>
              <wp:docPr id="279" name="Rounded Rectangle 279"/>
              <wp:cNvGraphicFramePr/>
              <a:graphic xmlns:a="http://schemas.openxmlformats.org/drawingml/2006/main">
                <a:graphicData uri="http://schemas.microsoft.com/office/word/2010/wordprocessingShape">
                  <wps:wsp>
                    <wps:cNvSpPr/>
                    <wps:spPr>
                      <a:xfrm>
                        <a:off x="0" y="0"/>
                        <a:ext cx="4660265" cy="4044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57E5E5" id="Rounded Rectangle 279" o:spid="_x0000_s1026" style="position:absolute;left:0;text-align:left;margin-left:-.1pt;margin-top:72.7pt;width:366.95pt;height:31.8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" filled="f" strokecolor="black [3213]" strokeweight="1pt"/>
          </w:pict>
        </mc:Fallback>
      </mc:AlternateContent>
    </w:r>
    <w:r w:rsidR="00E92CDF">
      <w:rPr>
        <w:noProof/>
        <w:lang w:bidi="fa-IR"/>
      </w:rPr>
      <mc:AlternateContent>
        <mc:Choice Requires="wps">
          <w:drawing>
            <wp:anchor distT="0" distB="0" distL="114300" distR="114300" simplePos="0" relativeHeight="251622912" behindDoc="0" locked="0" layoutInCell="1" allowOverlap="1" wp14:anchorId="434CF288" wp14:editId="6E31344C">
              <wp:simplePos x="0" y="0"/>
              <wp:positionH relativeFrom="column">
                <wp:posOffset>-1270</wp:posOffset>
              </wp:positionH>
              <wp:positionV relativeFrom="paragraph">
                <wp:posOffset>917201</wp:posOffset>
              </wp:positionV>
              <wp:extent cx="4660265" cy="401320"/>
              <wp:effectExtent l="0" t="0" r="0" b="0"/>
              <wp:wrapNone/>
              <wp:docPr id="278" name="Text Box 278"/>
              <wp:cNvGraphicFramePr/>
              <a:graphic xmlns:a="http://schemas.openxmlformats.org/drawingml/2006/main">
                <a:graphicData uri="http://schemas.microsoft.com/office/word/2010/wordprocessingShape">
                  <wps:wsp>
                    <wps:cNvSpPr txBox="1"/>
                    <wps:spPr>
                      <a:xfrm>
                        <a:off x="0" y="0"/>
                        <a:ext cx="4660265" cy="401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B3ED1A" w14:textId="70E4E06E" w:rsidR="00B80024" w:rsidRPr="008C3008" w:rsidRDefault="00AD39D1" w:rsidP="001128FE">
                          <w:pPr>
                            <w:tabs>
                              <w:tab w:val="right" w:pos="6697"/>
                            </w:tabs>
                            <w:ind w:firstLine="0"/>
                            <w:jc w:val="center"/>
                            <w:rPr>
                              <w:rFonts w:asciiTheme="minorBidi" w:hAnsiTheme="minorBidi" w:cstheme="minorBidi"/>
                              <w:b/>
                              <w:bCs/>
                              <w:sz w:val="18"/>
                              <w:szCs w:val="20"/>
                              <w:rtl/>
                              <w:lang w:bidi="fa-IR"/>
                            </w:rPr>
                          </w:pPr>
                          <w:r w:rsidRPr="00AD39D1">
                            <w:rPr>
                              <w:rFonts w:asciiTheme="minorBidi" w:hAnsiTheme="minorBidi" w:cstheme="minorBidi"/>
                              <w:b/>
                              <w:bCs/>
                              <w:sz w:val="18"/>
                              <w:szCs w:val="20"/>
                              <w:lang w:bidi="fa-IR"/>
                            </w:rPr>
                            <w:t xml:space="preserve">Proceedings of the First National Conference on </w:t>
                          </w:r>
                          <w:r w:rsidR="007835DC">
                            <w:rPr>
                              <w:rFonts w:asciiTheme="minorBidi" w:hAnsiTheme="minorBidi" w:cstheme="minorBidi"/>
                              <w:b/>
                              <w:bCs/>
                              <w:sz w:val="18"/>
                              <w:szCs w:val="20"/>
                              <w:lang w:bidi="fa-IR"/>
                            </w:rPr>
                            <w:t>“</w:t>
                          </w:r>
                          <w:r w:rsidRPr="00AD39D1">
                            <w:rPr>
                              <w:rFonts w:asciiTheme="minorBidi" w:hAnsiTheme="minorBidi" w:cstheme="minorBidi"/>
                              <w:b/>
                              <w:bCs/>
                              <w:sz w:val="18"/>
                              <w:szCs w:val="20"/>
                              <w:lang w:bidi="fa-IR"/>
                            </w:rPr>
                            <w:t>Family and Youth Population: Opportunities and Challenges</w:t>
                          </w:r>
                          <w:r w:rsidR="007835DC">
                            <w:rPr>
                              <w:rFonts w:asciiTheme="minorBidi" w:hAnsiTheme="minorBidi" w:cstheme="minorBidi"/>
                              <w:b/>
                              <w:bCs/>
                              <w:sz w:val="18"/>
                              <w:szCs w:val="20"/>
                              <w:lang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CF288" id="_x0000_t202" coordsize="21600,21600" o:spt="202" path="m,l,21600r21600,l21600,xe">
              <v:stroke joinstyle="miter"/>
              <v:path gradientshapeok="t" o:connecttype="rect"/>
            </v:shapetype>
            <v:shape id="Text Box 278" o:spid="_x0000_s1033" type="#_x0000_t202" style="position:absolute;left:0;text-align:left;margin-left:-.1pt;margin-top:72.2pt;width:366.95pt;height:31.6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" filled="f" stroked="f" strokeweight=".5pt">
              <v:textbox>
                <w:txbxContent>
                  <w:p w14:paraId="74B3ED1A" w14:textId="70E4E06E" w:rsidR="00B80024" w:rsidRPr="008C3008" w:rsidRDefault="00AD39D1" w:rsidP="001128FE">
                    <w:pPr>
                      <w:tabs>
                        <w:tab w:val="right" w:pos="6697"/>
                      </w:tabs>
                      <w:ind w:firstLine="0"/>
                      <w:jc w:val="center"/>
                      <w:rPr>
                        <w:rFonts w:asciiTheme="minorBidi" w:hAnsiTheme="minorBidi" w:cstheme="minorBidi"/>
                        <w:b/>
                        <w:bCs/>
                        <w:sz w:val="18"/>
                        <w:szCs w:val="20"/>
                        <w:rtl/>
                        <w:lang w:bidi="fa-IR"/>
                      </w:rPr>
                    </w:pPr>
                    <w:r w:rsidRPr="00AD39D1">
                      <w:rPr>
                        <w:rFonts w:asciiTheme="minorBidi" w:hAnsiTheme="minorBidi" w:cstheme="minorBidi"/>
                        <w:b/>
                        <w:bCs/>
                        <w:sz w:val="18"/>
                        <w:szCs w:val="20"/>
                        <w:lang w:bidi="fa-IR"/>
                      </w:rPr>
                      <w:t xml:space="preserve">Proceedings of the First National Conference on </w:t>
                    </w:r>
                    <w:r w:rsidR="007835DC">
                      <w:rPr>
                        <w:rFonts w:asciiTheme="minorBidi" w:hAnsiTheme="minorBidi" w:cstheme="minorBidi"/>
                        <w:b/>
                        <w:bCs/>
                        <w:sz w:val="18"/>
                        <w:szCs w:val="20"/>
                        <w:lang w:bidi="fa-IR"/>
                      </w:rPr>
                      <w:t>“</w:t>
                    </w:r>
                    <w:r w:rsidRPr="00AD39D1">
                      <w:rPr>
                        <w:rFonts w:asciiTheme="minorBidi" w:hAnsiTheme="minorBidi" w:cstheme="minorBidi"/>
                        <w:b/>
                        <w:bCs/>
                        <w:sz w:val="18"/>
                        <w:szCs w:val="20"/>
                        <w:lang w:bidi="fa-IR"/>
                      </w:rPr>
                      <w:t>Family and Youth Population: Opportunities and Challenges</w:t>
                    </w:r>
                    <w:r w:rsidR="007835DC">
                      <w:rPr>
                        <w:rFonts w:asciiTheme="minorBidi" w:hAnsiTheme="minorBidi" w:cstheme="minorBidi"/>
                        <w:b/>
                        <w:bCs/>
                        <w:sz w:val="18"/>
                        <w:szCs w:val="20"/>
                        <w:lang w:bidi="fa-IR"/>
                      </w:rPr>
                      <w:t>”</w:t>
                    </w:r>
                  </w:p>
                </w:txbxContent>
              </v:textbox>
            </v:shape>
          </w:pict>
        </mc:Fallback>
      </mc:AlternateContent>
    </w:r>
    <w:r w:rsidR="00E92CDF">
      <w:rPr>
        <w:noProof/>
        <w:lang w:bidi="fa-IR"/>
      </w:rPr>
      <mc:AlternateContent>
        <mc:Choice Requires="wps">
          <w:drawing>
            <wp:anchor distT="0" distB="0" distL="114300" distR="114300" simplePos="0" relativeHeight="251628032" behindDoc="0" locked="0" layoutInCell="1" allowOverlap="1" wp14:anchorId="60DF2A41" wp14:editId="01C931BD">
              <wp:simplePos x="0" y="0"/>
              <wp:positionH relativeFrom="column">
                <wp:posOffset>-1816537</wp:posOffset>
              </wp:positionH>
              <wp:positionV relativeFrom="paragraph">
                <wp:posOffset>1344742</wp:posOffset>
              </wp:positionV>
              <wp:extent cx="6479540" cy="1079500"/>
              <wp:effectExtent l="0" t="0" r="0" b="6350"/>
              <wp:wrapNone/>
              <wp:docPr id="280" name="Rounded Rectangle 280"/>
              <wp:cNvGraphicFramePr/>
              <a:graphic xmlns:a="http://schemas.openxmlformats.org/drawingml/2006/main">
                <a:graphicData uri="http://schemas.microsoft.com/office/word/2010/wordprocessingShape">
                  <wps:wsp>
                    <wps:cNvSpPr/>
                    <wps:spPr>
                      <a:xfrm>
                        <a:off x="0" y="0"/>
                        <a:ext cx="6479540" cy="1079500"/>
                      </a:xfrm>
                      <a:prstGeom prst="roundRect">
                        <a:avLst/>
                      </a:prstGeom>
                      <a:solidFill>
                        <a:srgbClr val="E8EAE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506957" w14:textId="58DB828C" w:rsidR="00311011" w:rsidRDefault="00311011" w:rsidP="00311011">
                          <w:pPr>
                            <w:ind w:firstLine="0"/>
                            <w:jc w:val="both"/>
                            <w:rPr>
                              <w:rtl/>
                            </w:rPr>
                          </w:pPr>
                        </w:p>
                        <w:p w14:paraId="782C17E9" w14:textId="566146A9" w:rsidR="008A4859" w:rsidRDefault="008A4859" w:rsidP="00311011">
                          <w:pPr>
                            <w:ind w:firstLine="0"/>
                            <w:jc w:val="both"/>
                            <w:rPr>
                              <w:rtl/>
                            </w:rPr>
                          </w:pPr>
                        </w:p>
                        <w:p w14:paraId="6CE097DC" w14:textId="77777777" w:rsidR="008A4859" w:rsidRDefault="008A4859" w:rsidP="00311011">
                          <w:pPr>
                            <w:ind w:firstLine="0"/>
                            <w:jc w:val="both"/>
                            <w:rPr>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DF2A41" id="Rounded Rectangle 280" o:spid="_x0000_s1034" style="position:absolute;left:0;text-align:left;margin-left:-143.05pt;margin-top:105.9pt;width:510.2pt;height:8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" fillcolor="#e8eaeb" stroked="f" strokeweight="1pt">
              <v:textbox>
                <w:txbxContent>
                  <w:p w14:paraId="1F506957" w14:textId="58DB828C" w:rsidR="00311011" w:rsidRDefault="00311011" w:rsidP="00311011">
                    <w:pPr>
                      <w:ind w:firstLine="0"/>
                      <w:jc w:val="both"/>
                      <w:rPr>
                        <w:rtl/>
                      </w:rPr>
                    </w:pPr>
                  </w:p>
                  <w:p w14:paraId="782C17E9" w14:textId="566146A9" w:rsidR="008A4859" w:rsidRDefault="008A4859" w:rsidP="00311011">
                    <w:pPr>
                      <w:ind w:firstLine="0"/>
                      <w:jc w:val="both"/>
                      <w:rPr>
                        <w:rtl/>
                      </w:rPr>
                    </w:pPr>
                  </w:p>
                  <w:p w14:paraId="6CE097DC" w14:textId="77777777" w:rsidR="008A4859" w:rsidRDefault="008A4859" w:rsidP="00311011">
                    <w:pPr>
                      <w:ind w:firstLine="0"/>
                      <w:jc w:val="both"/>
                      <w:rPr>
                        <w:rtl/>
                      </w:rPr>
                    </w:pPr>
                  </w:p>
                </w:txbxContent>
              </v:textbox>
            </v:roundrect>
          </w:pict>
        </mc:Fallback>
      </mc:AlternateContent>
    </w:r>
    <w:r w:rsidR="00E92CDF">
      <w:rPr>
        <w:noProof/>
        <w:lang w:bidi="fa-IR"/>
      </w:rPr>
      <mc:AlternateContent>
        <mc:Choice Requires="wps">
          <w:drawing>
            <wp:anchor distT="0" distB="0" distL="114300" distR="114300" simplePos="0" relativeHeight="251623936" behindDoc="0" locked="0" layoutInCell="1" allowOverlap="1" wp14:anchorId="37AB04CD" wp14:editId="1174D097">
              <wp:simplePos x="0" y="0"/>
              <wp:positionH relativeFrom="column">
                <wp:posOffset>-1642745</wp:posOffset>
              </wp:positionH>
              <wp:positionV relativeFrom="paragraph">
                <wp:posOffset>2423670</wp:posOffset>
              </wp:positionV>
              <wp:extent cx="7559675" cy="7709535"/>
              <wp:effectExtent l="0" t="0" r="3175" b="5715"/>
              <wp:wrapNone/>
              <wp:docPr id="276" name="Rectangle 276"/>
              <wp:cNvGraphicFramePr/>
              <a:graphic xmlns:a="http://schemas.openxmlformats.org/drawingml/2006/main">
                <a:graphicData uri="http://schemas.microsoft.com/office/word/2010/wordprocessingShape">
                  <wps:wsp>
                    <wps:cNvSpPr/>
                    <wps:spPr>
                      <a:xfrm>
                        <a:off x="0" y="0"/>
                        <a:ext cx="7559675" cy="7709535"/>
                      </a:xfrm>
                      <a:prstGeom prst="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90A31F" w14:textId="42B58A56" w:rsidR="00B80024" w:rsidRDefault="00B80024" w:rsidP="00CE7B86">
                          <w:pPr>
                            <w:jc w:val="center"/>
                            <w:rPr>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AB04CD" id="Rectangle 276" o:spid="_x0000_s1035" style="position:absolute;left:0;text-align:left;margin-left:-129.35pt;margin-top:190.85pt;width:595.25pt;height:607.0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" fillcolor="#e8eaeb" stroked="f" strokeweight="2pt">
              <v:textbox>
                <w:txbxContent>
                  <w:p w14:paraId="3B90A31F" w14:textId="42B58A56" w:rsidR="00B80024" w:rsidRDefault="00B80024" w:rsidP="00CE7B86">
                    <w:pPr>
                      <w:jc w:val="center"/>
                      <w:rPr>
                        <w:lang w:bidi="fa-IR"/>
                      </w:rPr>
                    </w:pP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70AB" w14:textId="6F848DB0" w:rsidR="004D590E" w:rsidRDefault="00327ACC" w:rsidP="00441698">
    <w:pPr>
      <w:pStyle w:val="Header"/>
      <w:ind w:right="360"/>
      <w:rPr>
        <w:szCs w:val="22"/>
        <w:rtl/>
      </w:rPr>
    </w:pPr>
    <w:r>
      <w:rPr>
        <w:noProof/>
        <w:szCs w:val="22"/>
        <w:rtl/>
        <w:lang w:bidi="fa-IR"/>
      </w:rPr>
      <mc:AlternateContent>
        <mc:Choice Requires="wps">
          <w:drawing>
            <wp:anchor distT="0" distB="0" distL="114300" distR="114300" simplePos="0" relativeHeight="251686912" behindDoc="0" locked="0" layoutInCell="1" allowOverlap="1" wp14:anchorId="4B3C91B9" wp14:editId="0E40F34C">
              <wp:simplePos x="0" y="0"/>
              <wp:positionH relativeFrom="column">
                <wp:posOffset>267970</wp:posOffset>
              </wp:positionH>
              <wp:positionV relativeFrom="paragraph">
                <wp:posOffset>965960</wp:posOffset>
              </wp:positionV>
              <wp:extent cx="4265295" cy="284866"/>
              <wp:effectExtent l="0" t="0" r="0" b="1270"/>
              <wp:wrapNone/>
              <wp:docPr id="5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284866"/>
                      </a:xfrm>
                      <a:prstGeom prst="rect">
                        <a:avLst/>
                      </a:prstGeom>
                      <a:noFill/>
                      <a:ln w="9525">
                        <a:noFill/>
                        <a:miter lim="800000"/>
                        <a:headEnd/>
                        <a:tailEnd/>
                      </a:ln>
                    </wps:spPr>
                    <wps:txbx>
                      <w:txbxContent>
                        <w:p w14:paraId="4D0FBAF8" w14:textId="77777777" w:rsidR="00327ACC" w:rsidRPr="004D6154" w:rsidRDefault="00327ACC" w:rsidP="00327ACC">
                          <w:pPr>
                            <w:tabs>
                              <w:tab w:val="right" w:pos="6899"/>
                            </w:tabs>
                            <w:spacing w:before="120"/>
                            <w:ind w:firstLine="0"/>
                            <w:jc w:val="left"/>
                            <w:rPr>
                              <w:rFonts w:cs="B Traffic"/>
                              <w:b/>
                              <w:bCs/>
                              <w:sz w:val="14"/>
                              <w:szCs w:val="14"/>
                              <w:lang w:bidi="fa-IR"/>
                            </w:rPr>
                          </w:pPr>
                          <w:r>
                            <w:rPr>
                              <w:rFonts w:cs="B Traffic" w:hint="cs"/>
                              <w:b/>
                              <w:bCs/>
                              <w:sz w:val="14"/>
                              <w:szCs w:val="14"/>
                              <w:rtl/>
                              <w:lang w:bidi="fa-IR"/>
                            </w:rPr>
                            <w:t xml:space="preserve">عنوان مقاله </w:t>
                          </w:r>
                          <w:r w:rsidRPr="00302690">
                            <w:rPr>
                              <w:rFonts w:cs="B Traffic" w:hint="cs"/>
                              <w:b/>
                              <w:bCs/>
                              <w:sz w:val="14"/>
                              <w:szCs w:val="14"/>
                              <w:rtl/>
                              <w:lang w:bidi="fa-IR"/>
                            </w:rPr>
                            <w:t>|</w:t>
                          </w:r>
                          <w:r>
                            <w:rPr>
                              <w:rFonts w:cs="B Traffic" w:hint="cs"/>
                              <w:b/>
                              <w:bCs/>
                              <w:sz w:val="14"/>
                              <w:szCs w:val="14"/>
                              <w:rtl/>
                              <w:lang w:bidi="fa-IR"/>
                            </w:rPr>
                            <w:t xml:space="preserve"> نویسنده اول</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C91B9" id="_x0000_s1035" style="position:absolute;left:0;text-align:left;margin-left:21.1pt;margin-top:76.05pt;width:335.85pt;height:22.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" filled="f" stroked="f">
              <v:textbox inset=",0,,0">
                <w:txbxContent>
                  <w:p w14:paraId="4D0FBAF8" w14:textId="77777777" w:rsidR="00327ACC" w:rsidRPr="004D6154" w:rsidRDefault="00327ACC" w:rsidP="00327ACC">
                    <w:pPr>
                      <w:tabs>
                        <w:tab w:val="right" w:pos="6899"/>
                      </w:tabs>
                      <w:spacing w:before="120"/>
                      <w:ind w:firstLine="0"/>
                      <w:jc w:val="left"/>
                      <w:rPr>
                        <w:rFonts w:cs="B Traffic"/>
                        <w:b/>
                        <w:bCs/>
                        <w:sz w:val="14"/>
                        <w:szCs w:val="14"/>
                        <w:lang w:bidi="fa-IR"/>
                      </w:rPr>
                    </w:pPr>
                    <w:r>
                      <w:rPr>
                        <w:rFonts w:cs="B Traffic" w:hint="cs"/>
                        <w:b/>
                        <w:bCs/>
                        <w:sz w:val="14"/>
                        <w:szCs w:val="14"/>
                        <w:rtl/>
                        <w:lang w:bidi="fa-IR"/>
                      </w:rPr>
                      <w:t xml:space="preserve">عنوان مقاله </w:t>
                    </w:r>
                    <w:r w:rsidRPr="00302690">
                      <w:rPr>
                        <w:rFonts w:cs="B Traffic" w:hint="cs"/>
                        <w:b/>
                        <w:bCs/>
                        <w:sz w:val="14"/>
                        <w:szCs w:val="14"/>
                        <w:rtl/>
                        <w:lang w:bidi="fa-IR"/>
                      </w:rPr>
                      <w:t>|</w:t>
                    </w:r>
                    <w:r>
                      <w:rPr>
                        <w:rFonts w:cs="B Traffic" w:hint="cs"/>
                        <w:b/>
                        <w:bCs/>
                        <w:sz w:val="14"/>
                        <w:szCs w:val="14"/>
                        <w:rtl/>
                        <w:lang w:bidi="fa-IR"/>
                      </w:rPr>
                      <w:t xml:space="preserve"> نویسنده اول</w:t>
                    </w:r>
                  </w:p>
                </w:txbxContent>
              </v:textbox>
            </v:rect>
          </w:pict>
        </mc:Fallback>
      </mc:AlternateContent>
    </w:r>
    <w:r w:rsidR="004D590E" w:rsidRPr="008E7B62">
      <w:rPr>
        <w:noProof/>
        <w:szCs w:val="28"/>
        <w:rtl/>
        <w:lang w:bidi="fa-IR"/>
      </w:rPr>
      <mc:AlternateContent>
        <mc:Choice Requires="wps">
          <w:drawing>
            <wp:anchor distT="0" distB="0" distL="114300" distR="114300" simplePos="0" relativeHeight="251662336" behindDoc="0" locked="0" layoutInCell="1" allowOverlap="1" wp14:anchorId="245C9DC7" wp14:editId="044464A3">
              <wp:simplePos x="0" y="0"/>
              <wp:positionH relativeFrom="column">
                <wp:posOffset>4531485</wp:posOffset>
              </wp:positionH>
              <wp:positionV relativeFrom="paragraph">
                <wp:posOffset>1071245</wp:posOffset>
              </wp:positionV>
              <wp:extent cx="95250" cy="95250"/>
              <wp:effectExtent l="0" t="0" r="0" b="0"/>
              <wp:wrapNone/>
              <wp:docPr id="27" name="Rectangle 27"/>
              <wp:cNvGraphicFramePr/>
              <a:graphic xmlns:a="http://schemas.openxmlformats.org/drawingml/2006/main">
                <a:graphicData uri="http://schemas.microsoft.com/office/word/2010/wordprocessingShape">
                  <wps:wsp>
                    <wps:cNvSpPr/>
                    <wps:spPr>
                      <a:xfrm>
                        <a:off x="0" y="0"/>
                        <a:ext cx="95250" cy="952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5C53DE" id="Rectangle 27" o:spid="_x0000_s1026" style="position:absolute;left:0;text-align:left;margin-left:356.8pt;margin-top:84.35pt;width:7.5pt;height: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" fillcolor="black [3213]" stroked="f" strokeweight="2pt"/>
          </w:pict>
        </mc:Fallback>
      </mc:AlternateContent>
    </w:r>
    <w:r w:rsidR="004D590E" w:rsidRPr="008E7B62">
      <w:rPr>
        <w:noProof/>
        <w:szCs w:val="28"/>
        <w:rtl/>
        <w:lang w:bidi="fa-IR"/>
      </w:rPr>
      <mc:AlternateContent>
        <mc:Choice Requires="wps">
          <w:drawing>
            <wp:anchor distT="0" distB="0" distL="114300" distR="114300" simplePos="0" relativeHeight="251660288" behindDoc="0" locked="0" layoutInCell="1" allowOverlap="1" wp14:anchorId="5BA14EB7" wp14:editId="6FD1D536">
              <wp:simplePos x="0" y="0"/>
              <wp:positionH relativeFrom="column">
                <wp:posOffset>-5715</wp:posOffset>
              </wp:positionH>
              <wp:positionV relativeFrom="paragraph">
                <wp:posOffset>980440</wp:posOffset>
              </wp:positionV>
              <wp:extent cx="6134100" cy="269875"/>
              <wp:effectExtent l="0" t="0" r="0" b="0"/>
              <wp:wrapNone/>
              <wp:docPr id="26" name="Rounded Rectangle 26"/>
              <wp:cNvGraphicFramePr/>
              <a:graphic xmlns:a="http://schemas.openxmlformats.org/drawingml/2006/main">
                <a:graphicData uri="http://schemas.microsoft.com/office/word/2010/wordprocessingShape">
                  <wps:wsp>
                    <wps:cNvSpPr/>
                    <wps:spPr>
                      <a:xfrm>
                        <a:off x="0" y="0"/>
                        <a:ext cx="6134100" cy="269875"/>
                      </a:xfrm>
                      <a:prstGeom prst="round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5018BC" w14:textId="77777777" w:rsidR="00327ACC" w:rsidRDefault="00327ACC" w:rsidP="00327A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A14EB7" id="Rounded Rectangle 26" o:spid="_x0000_s1036" style="position:absolute;left:0;text-align:left;margin-left:-.45pt;margin-top:77.2pt;width:483pt;height:21.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" fillcolor="#e8eaeb" stroked="f" strokeweight="2pt">
              <v:textbox>
                <w:txbxContent>
                  <w:p w14:paraId="645018BC" w14:textId="77777777" w:rsidR="00327ACC" w:rsidRDefault="00327ACC" w:rsidP="00327ACC">
                    <w:pPr>
                      <w:jc w:val="center"/>
                    </w:pPr>
                  </w:p>
                </w:txbxContent>
              </v:textbox>
            </v:round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6551" w14:textId="2A4DDA97" w:rsidR="004D590E" w:rsidRDefault="004D590E" w:rsidP="00FF62A7">
    <w:pPr>
      <w:pStyle w:val="Header"/>
      <w:framePr w:wrap="around" w:vAnchor="text" w:hAnchor="text" w:xAlign="outside" w:y="1"/>
      <w:rPr>
        <w:rStyle w:val="PageNumber"/>
      </w:rPr>
    </w:pPr>
  </w:p>
  <w:p w14:paraId="4D6484AE" w14:textId="4ED5DCCC" w:rsidR="004D590E" w:rsidRPr="007930C8" w:rsidRDefault="00327ACC" w:rsidP="00FF62A7">
    <w:pPr>
      <w:pStyle w:val="a3"/>
      <w:ind w:right="360" w:firstLine="360"/>
      <w:rPr>
        <w:szCs w:val="28"/>
        <w:lang w:bidi="fa-IR"/>
      </w:rPr>
    </w:pPr>
    <w:r w:rsidRPr="008E7B62">
      <w:rPr>
        <w:noProof/>
        <w:szCs w:val="22"/>
        <w:rtl/>
        <w:lang w:bidi="fa-IR"/>
      </w:rPr>
      <mc:AlternateContent>
        <mc:Choice Requires="wps">
          <w:drawing>
            <wp:anchor distT="0" distB="0" distL="114300" distR="114300" simplePos="0" relativeHeight="251684864" behindDoc="0" locked="0" layoutInCell="1" allowOverlap="1" wp14:anchorId="4ABD7B4E" wp14:editId="3CA563C6">
              <wp:simplePos x="0" y="0"/>
              <wp:positionH relativeFrom="column">
                <wp:posOffset>-188501</wp:posOffset>
              </wp:positionH>
              <wp:positionV relativeFrom="paragraph">
                <wp:posOffset>966126</wp:posOffset>
              </wp:positionV>
              <wp:extent cx="4819337" cy="307975"/>
              <wp:effectExtent l="0" t="0" r="0" b="0"/>
              <wp:wrapNone/>
              <wp:docPr id="4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337" cy="307975"/>
                      </a:xfrm>
                      <a:prstGeom prst="rect">
                        <a:avLst/>
                      </a:prstGeom>
                      <a:noFill/>
                      <a:ln w="9525">
                        <a:noFill/>
                        <a:miter lim="800000"/>
                        <a:headEnd/>
                        <a:tailEnd/>
                      </a:ln>
                    </wps:spPr>
                    <wps:txbx>
                      <w:txbxContent>
                        <w:p w14:paraId="24FAD747" w14:textId="5AB8E44F" w:rsidR="004D590E" w:rsidRPr="004D6154" w:rsidRDefault="00BA2AD8" w:rsidP="00311011">
                          <w:pPr>
                            <w:tabs>
                              <w:tab w:val="right" w:pos="6899"/>
                            </w:tabs>
                            <w:spacing w:before="120"/>
                            <w:ind w:firstLine="0"/>
                            <w:jc w:val="left"/>
                            <w:rPr>
                              <w:rFonts w:cs="B Traffic"/>
                              <w:b/>
                              <w:bCs/>
                              <w:sz w:val="14"/>
                              <w:szCs w:val="14"/>
                              <w:lang w:bidi="fa-IR"/>
                            </w:rPr>
                          </w:pPr>
                          <w:r w:rsidRPr="00BA2AD8">
                            <w:rPr>
                              <w:rFonts w:cs="B Traffic"/>
                              <w:b/>
                              <w:bCs/>
                              <w:sz w:val="14"/>
                              <w:szCs w:val="14"/>
                              <w:rtl/>
                              <w:lang w:bidi="fa-IR"/>
                            </w:rPr>
                            <w:t>مجموعه مقالات اول</w:t>
                          </w:r>
                          <w:r w:rsidRPr="00BA2AD8">
                            <w:rPr>
                              <w:rFonts w:cs="B Traffic" w:hint="cs"/>
                              <w:b/>
                              <w:bCs/>
                              <w:sz w:val="14"/>
                              <w:szCs w:val="14"/>
                              <w:rtl/>
                              <w:lang w:bidi="fa-IR"/>
                            </w:rPr>
                            <w:t>ی</w:t>
                          </w:r>
                          <w:r w:rsidRPr="00BA2AD8">
                            <w:rPr>
                              <w:rFonts w:cs="B Traffic" w:hint="eastAsia"/>
                              <w:b/>
                              <w:bCs/>
                              <w:sz w:val="14"/>
                              <w:szCs w:val="14"/>
                              <w:rtl/>
                              <w:lang w:bidi="fa-IR"/>
                            </w:rPr>
                            <w:t>ن</w:t>
                          </w:r>
                          <w:r w:rsidRPr="00BA2AD8">
                            <w:rPr>
                              <w:rFonts w:cs="B Traffic"/>
                              <w:b/>
                              <w:bCs/>
                              <w:sz w:val="14"/>
                              <w:szCs w:val="14"/>
                              <w:rtl/>
                              <w:lang w:bidi="fa-IR"/>
                            </w:rPr>
                            <w:t xml:space="preserve"> هما</w:t>
                          </w:r>
                          <w:r w:rsidRPr="00BA2AD8">
                            <w:rPr>
                              <w:rFonts w:cs="B Traffic" w:hint="cs"/>
                              <w:b/>
                              <w:bCs/>
                              <w:sz w:val="14"/>
                              <w:szCs w:val="14"/>
                              <w:rtl/>
                              <w:lang w:bidi="fa-IR"/>
                            </w:rPr>
                            <w:t>ی</w:t>
                          </w:r>
                          <w:r w:rsidRPr="00BA2AD8">
                            <w:rPr>
                              <w:rFonts w:cs="B Traffic" w:hint="eastAsia"/>
                              <w:b/>
                              <w:bCs/>
                              <w:sz w:val="14"/>
                              <w:szCs w:val="14"/>
                              <w:rtl/>
                              <w:lang w:bidi="fa-IR"/>
                            </w:rPr>
                            <w:t>ش</w:t>
                          </w:r>
                          <w:r w:rsidRPr="00BA2AD8">
                            <w:rPr>
                              <w:rFonts w:cs="B Traffic"/>
                              <w:b/>
                              <w:bCs/>
                              <w:sz w:val="14"/>
                              <w:szCs w:val="14"/>
                              <w:rtl/>
                              <w:lang w:bidi="fa-IR"/>
                            </w:rPr>
                            <w:t xml:space="preserve"> مل</w:t>
                          </w:r>
                          <w:r w:rsidRPr="00BA2AD8">
                            <w:rPr>
                              <w:rFonts w:cs="B Traffic" w:hint="cs"/>
                              <w:b/>
                              <w:bCs/>
                              <w:sz w:val="14"/>
                              <w:szCs w:val="14"/>
                              <w:rtl/>
                              <w:lang w:bidi="fa-IR"/>
                            </w:rPr>
                            <w:t>ی</w:t>
                          </w:r>
                          <w:r w:rsidRPr="00BA2AD8">
                            <w:rPr>
                              <w:rFonts w:cs="B Traffic"/>
                              <w:b/>
                              <w:bCs/>
                              <w:sz w:val="14"/>
                              <w:szCs w:val="14"/>
                              <w:rtl/>
                              <w:lang w:bidi="fa-IR"/>
                            </w:rPr>
                            <w:t xml:space="preserve"> "خانواده و جوان</w:t>
                          </w:r>
                          <w:r w:rsidRPr="00BA2AD8">
                            <w:rPr>
                              <w:rFonts w:cs="B Traffic" w:hint="cs"/>
                              <w:b/>
                              <w:bCs/>
                              <w:sz w:val="14"/>
                              <w:szCs w:val="14"/>
                              <w:rtl/>
                              <w:lang w:bidi="fa-IR"/>
                            </w:rPr>
                            <w:t>ی</w:t>
                          </w:r>
                          <w:r w:rsidRPr="00BA2AD8">
                            <w:rPr>
                              <w:rFonts w:cs="B Traffic"/>
                              <w:b/>
                              <w:bCs/>
                              <w:sz w:val="14"/>
                              <w:szCs w:val="14"/>
                              <w:rtl/>
                              <w:lang w:bidi="fa-IR"/>
                            </w:rPr>
                            <w:t xml:space="preserve"> جمع</w:t>
                          </w:r>
                          <w:r w:rsidRPr="00BA2AD8">
                            <w:rPr>
                              <w:rFonts w:cs="B Traffic" w:hint="cs"/>
                              <w:b/>
                              <w:bCs/>
                              <w:sz w:val="14"/>
                              <w:szCs w:val="14"/>
                              <w:rtl/>
                              <w:lang w:bidi="fa-IR"/>
                            </w:rPr>
                            <w:t>ی</w:t>
                          </w:r>
                          <w:r w:rsidRPr="00BA2AD8">
                            <w:rPr>
                              <w:rFonts w:cs="B Traffic" w:hint="eastAsia"/>
                              <w:b/>
                              <w:bCs/>
                              <w:sz w:val="14"/>
                              <w:szCs w:val="14"/>
                              <w:rtl/>
                              <w:lang w:bidi="fa-IR"/>
                            </w:rPr>
                            <w:t>ت؛</w:t>
                          </w:r>
                          <w:r w:rsidRPr="00BA2AD8">
                            <w:rPr>
                              <w:rFonts w:cs="B Traffic"/>
                              <w:b/>
                              <w:bCs/>
                              <w:sz w:val="14"/>
                              <w:szCs w:val="14"/>
                              <w:rtl/>
                              <w:lang w:bidi="fa-IR"/>
                            </w:rPr>
                            <w:t xml:space="preserve"> فرصت ها و چالش ها"</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D7B4E" id="_x0000_s1038" style="position:absolute;left:0;text-align:left;margin-left:-14.85pt;margin-top:76.05pt;width:379.5pt;height:2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" filled="f" stroked="f">
              <v:textbox inset=",0,,0">
                <w:txbxContent>
                  <w:p w14:paraId="24FAD747" w14:textId="5AB8E44F" w:rsidR="004D590E" w:rsidRPr="004D6154" w:rsidRDefault="00BA2AD8" w:rsidP="00311011">
                    <w:pPr>
                      <w:tabs>
                        <w:tab w:val="right" w:pos="6899"/>
                      </w:tabs>
                      <w:spacing w:before="120"/>
                      <w:ind w:firstLine="0"/>
                      <w:jc w:val="left"/>
                      <w:rPr>
                        <w:rFonts w:cs="B Traffic"/>
                        <w:b/>
                        <w:bCs/>
                        <w:sz w:val="14"/>
                        <w:szCs w:val="14"/>
                        <w:lang w:bidi="fa-IR"/>
                      </w:rPr>
                    </w:pPr>
                    <w:r w:rsidRPr="00BA2AD8">
                      <w:rPr>
                        <w:rFonts w:cs="B Traffic"/>
                        <w:b/>
                        <w:bCs/>
                        <w:sz w:val="14"/>
                        <w:szCs w:val="14"/>
                        <w:rtl/>
                        <w:lang w:bidi="fa-IR"/>
                      </w:rPr>
                      <w:t>مجموعه مقالات اول</w:t>
                    </w:r>
                    <w:r w:rsidRPr="00BA2AD8">
                      <w:rPr>
                        <w:rFonts w:cs="B Traffic" w:hint="cs"/>
                        <w:b/>
                        <w:bCs/>
                        <w:sz w:val="14"/>
                        <w:szCs w:val="14"/>
                        <w:rtl/>
                        <w:lang w:bidi="fa-IR"/>
                      </w:rPr>
                      <w:t>ی</w:t>
                    </w:r>
                    <w:r w:rsidRPr="00BA2AD8">
                      <w:rPr>
                        <w:rFonts w:cs="B Traffic" w:hint="eastAsia"/>
                        <w:b/>
                        <w:bCs/>
                        <w:sz w:val="14"/>
                        <w:szCs w:val="14"/>
                        <w:rtl/>
                        <w:lang w:bidi="fa-IR"/>
                      </w:rPr>
                      <w:t>ن</w:t>
                    </w:r>
                    <w:r w:rsidRPr="00BA2AD8">
                      <w:rPr>
                        <w:rFonts w:cs="B Traffic"/>
                        <w:b/>
                        <w:bCs/>
                        <w:sz w:val="14"/>
                        <w:szCs w:val="14"/>
                        <w:rtl/>
                        <w:lang w:bidi="fa-IR"/>
                      </w:rPr>
                      <w:t xml:space="preserve"> هما</w:t>
                    </w:r>
                    <w:r w:rsidRPr="00BA2AD8">
                      <w:rPr>
                        <w:rFonts w:cs="B Traffic" w:hint="cs"/>
                        <w:b/>
                        <w:bCs/>
                        <w:sz w:val="14"/>
                        <w:szCs w:val="14"/>
                        <w:rtl/>
                        <w:lang w:bidi="fa-IR"/>
                      </w:rPr>
                      <w:t>ی</w:t>
                    </w:r>
                    <w:r w:rsidRPr="00BA2AD8">
                      <w:rPr>
                        <w:rFonts w:cs="B Traffic" w:hint="eastAsia"/>
                        <w:b/>
                        <w:bCs/>
                        <w:sz w:val="14"/>
                        <w:szCs w:val="14"/>
                        <w:rtl/>
                        <w:lang w:bidi="fa-IR"/>
                      </w:rPr>
                      <w:t>ش</w:t>
                    </w:r>
                    <w:r w:rsidRPr="00BA2AD8">
                      <w:rPr>
                        <w:rFonts w:cs="B Traffic"/>
                        <w:b/>
                        <w:bCs/>
                        <w:sz w:val="14"/>
                        <w:szCs w:val="14"/>
                        <w:rtl/>
                        <w:lang w:bidi="fa-IR"/>
                      </w:rPr>
                      <w:t xml:space="preserve"> مل</w:t>
                    </w:r>
                    <w:r w:rsidRPr="00BA2AD8">
                      <w:rPr>
                        <w:rFonts w:cs="B Traffic" w:hint="cs"/>
                        <w:b/>
                        <w:bCs/>
                        <w:sz w:val="14"/>
                        <w:szCs w:val="14"/>
                        <w:rtl/>
                        <w:lang w:bidi="fa-IR"/>
                      </w:rPr>
                      <w:t>ی</w:t>
                    </w:r>
                    <w:r w:rsidRPr="00BA2AD8">
                      <w:rPr>
                        <w:rFonts w:cs="B Traffic"/>
                        <w:b/>
                        <w:bCs/>
                        <w:sz w:val="14"/>
                        <w:szCs w:val="14"/>
                        <w:rtl/>
                        <w:lang w:bidi="fa-IR"/>
                      </w:rPr>
                      <w:t xml:space="preserve"> "خانواده و جوان</w:t>
                    </w:r>
                    <w:r w:rsidRPr="00BA2AD8">
                      <w:rPr>
                        <w:rFonts w:cs="B Traffic" w:hint="cs"/>
                        <w:b/>
                        <w:bCs/>
                        <w:sz w:val="14"/>
                        <w:szCs w:val="14"/>
                        <w:rtl/>
                        <w:lang w:bidi="fa-IR"/>
                      </w:rPr>
                      <w:t>ی</w:t>
                    </w:r>
                    <w:r w:rsidRPr="00BA2AD8">
                      <w:rPr>
                        <w:rFonts w:cs="B Traffic"/>
                        <w:b/>
                        <w:bCs/>
                        <w:sz w:val="14"/>
                        <w:szCs w:val="14"/>
                        <w:rtl/>
                        <w:lang w:bidi="fa-IR"/>
                      </w:rPr>
                      <w:t xml:space="preserve"> جمع</w:t>
                    </w:r>
                    <w:r w:rsidRPr="00BA2AD8">
                      <w:rPr>
                        <w:rFonts w:cs="B Traffic" w:hint="cs"/>
                        <w:b/>
                        <w:bCs/>
                        <w:sz w:val="14"/>
                        <w:szCs w:val="14"/>
                        <w:rtl/>
                        <w:lang w:bidi="fa-IR"/>
                      </w:rPr>
                      <w:t>ی</w:t>
                    </w:r>
                    <w:r w:rsidRPr="00BA2AD8">
                      <w:rPr>
                        <w:rFonts w:cs="B Traffic" w:hint="eastAsia"/>
                        <w:b/>
                        <w:bCs/>
                        <w:sz w:val="14"/>
                        <w:szCs w:val="14"/>
                        <w:rtl/>
                        <w:lang w:bidi="fa-IR"/>
                      </w:rPr>
                      <w:t>ت؛</w:t>
                    </w:r>
                    <w:r w:rsidRPr="00BA2AD8">
                      <w:rPr>
                        <w:rFonts w:cs="B Traffic"/>
                        <w:b/>
                        <w:bCs/>
                        <w:sz w:val="14"/>
                        <w:szCs w:val="14"/>
                        <w:rtl/>
                        <w:lang w:bidi="fa-IR"/>
                      </w:rPr>
                      <w:t xml:space="preserve"> فرصت ها و چالش ها"</w:t>
                    </w:r>
                  </w:p>
                </w:txbxContent>
              </v:textbox>
            </v:rect>
          </w:pict>
        </mc:Fallback>
      </mc:AlternateContent>
    </w:r>
    <w:r w:rsidRPr="008E7B62">
      <w:rPr>
        <w:noProof/>
        <w:szCs w:val="22"/>
        <w:rtl/>
        <w:lang w:bidi="fa-IR"/>
      </w:rPr>
      <mc:AlternateContent>
        <mc:Choice Requires="wps">
          <w:drawing>
            <wp:anchor distT="0" distB="0" distL="114300" distR="114300" simplePos="0" relativeHeight="251682816" behindDoc="0" locked="0" layoutInCell="1" allowOverlap="1" wp14:anchorId="3103DD4D" wp14:editId="7D8465F5">
              <wp:simplePos x="0" y="0"/>
              <wp:positionH relativeFrom="column">
                <wp:posOffset>-3313950</wp:posOffset>
              </wp:positionH>
              <wp:positionV relativeFrom="paragraph">
                <wp:posOffset>973622</wp:posOffset>
              </wp:positionV>
              <wp:extent cx="7907311" cy="286261"/>
              <wp:effectExtent l="0" t="0" r="0" b="0"/>
              <wp:wrapNone/>
              <wp:docPr id="44" name="Rounded Rectangle 44"/>
              <wp:cNvGraphicFramePr/>
              <a:graphic xmlns:a="http://schemas.openxmlformats.org/drawingml/2006/main">
                <a:graphicData uri="http://schemas.microsoft.com/office/word/2010/wordprocessingShape">
                  <wps:wsp>
                    <wps:cNvSpPr/>
                    <wps:spPr>
                      <a:xfrm>
                        <a:off x="0" y="0"/>
                        <a:ext cx="7907311" cy="286261"/>
                      </a:xfrm>
                      <a:prstGeom prst="round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56110A" id="Rounded Rectangle 44" o:spid="_x0000_s1026" style="position:absolute;left:0;text-align:left;margin-left:-260.95pt;margin-top:76.65pt;width:622.6pt;height:22.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" fillcolor="#e8eaeb" stroked="f" strokeweight="2pt"/>
          </w:pict>
        </mc:Fallback>
      </mc:AlternateContent>
    </w:r>
    <w:r w:rsidR="004D590E" w:rsidRPr="008E7B62">
      <w:rPr>
        <w:noProof/>
        <w:szCs w:val="28"/>
        <w:rt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B729" w14:textId="2E41D2A0" w:rsidR="004D590E" w:rsidRPr="00ED3A6D" w:rsidRDefault="007E6A07" w:rsidP="003D0325">
    <w:pPr>
      <w:pStyle w:val="Header"/>
      <w:rPr>
        <w:rtl/>
        <w:lang w:bidi="fa-IR"/>
      </w:rPr>
    </w:pPr>
    <w:r>
      <w:rPr>
        <w:noProof/>
        <w:lang w:bidi="fa-IR"/>
      </w:rPr>
      <mc:AlternateContent>
        <mc:Choice Requires="wps">
          <w:drawing>
            <wp:anchor distT="0" distB="0" distL="114300" distR="114300" simplePos="0" relativeHeight="251615232" behindDoc="0" locked="0" layoutInCell="1" allowOverlap="1" wp14:anchorId="53A709C1" wp14:editId="45F1D5F6">
              <wp:simplePos x="0" y="0"/>
              <wp:positionH relativeFrom="column">
                <wp:posOffset>-1600200</wp:posOffset>
              </wp:positionH>
              <wp:positionV relativeFrom="paragraph">
                <wp:posOffset>3985895</wp:posOffset>
              </wp:positionV>
              <wp:extent cx="6479540" cy="1173480"/>
              <wp:effectExtent l="0" t="0" r="0" b="7620"/>
              <wp:wrapNone/>
              <wp:docPr id="6" name="Rounded Rectangle 6"/>
              <wp:cNvGraphicFramePr/>
              <a:graphic xmlns:a="http://schemas.openxmlformats.org/drawingml/2006/main">
                <a:graphicData uri="http://schemas.microsoft.com/office/word/2010/wordprocessingShape">
                  <wps:wsp>
                    <wps:cNvSpPr/>
                    <wps:spPr>
                      <a:xfrm>
                        <a:off x="0" y="0"/>
                        <a:ext cx="6479540" cy="1173480"/>
                      </a:xfrm>
                      <a:prstGeom prst="roundRect">
                        <a:avLst/>
                      </a:prstGeom>
                      <a:solidFill>
                        <a:srgbClr val="E8EAE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4EA7DE" w14:textId="77777777" w:rsidR="007E6A07" w:rsidRDefault="007E6A07" w:rsidP="007E6A07">
                          <w:pPr>
                            <w:jc w:val="center"/>
                            <w:rPr>
                              <w:rtl/>
                            </w:rPr>
                          </w:pPr>
                        </w:p>
                        <w:p w14:paraId="3F344F59" w14:textId="35B059A2" w:rsidR="00311011" w:rsidRDefault="00311011" w:rsidP="00311011">
                          <w:pPr>
                            <w:jc w:val="center"/>
                            <w:rPr>
                              <w:rtl/>
                            </w:rPr>
                          </w:pPr>
                        </w:p>
                        <w:p w14:paraId="4C88D01E" w14:textId="77777777" w:rsidR="00311011" w:rsidRDefault="00311011" w:rsidP="003110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A709C1" id="Rounded Rectangle 6" o:spid="_x0000_s1043" style="position:absolute;left:0;text-align:left;margin-left:-126pt;margin-top:313.85pt;width:510.2pt;height:92.4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" fillcolor="#e8eaeb" stroked="f" strokeweight="1pt">
              <v:textbox>
                <w:txbxContent>
                  <w:p w14:paraId="7B4EA7DE" w14:textId="77777777" w:rsidR="007E6A07" w:rsidRDefault="007E6A07" w:rsidP="007E6A07">
                    <w:pPr>
                      <w:jc w:val="center"/>
                      <w:rPr>
                        <w:rtl/>
                      </w:rPr>
                    </w:pPr>
                  </w:p>
                  <w:p w14:paraId="3F344F59" w14:textId="35B059A2" w:rsidR="00311011" w:rsidRDefault="00311011" w:rsidP="00311011">
                    <w:pPr>
                      <w:jc w:val="center"/>
                      <w:rPr>
                        <w:rtl/>
                      </w:rPr>
                    </w:pPr>
                  </w:p>
                  <w:p w14:paraId="4C88D01E" w14:textId="77777777" w:rsidR="00311011" w:rsidRDefault="00311011" w:rsidP="00311011">
                    <w:pPr>
                      <w:jc w:val="center"/>
                    </w:pPr>
                  </w:p>
                </w:txbxContent>
              </v:textbox>
            </v:roundrect>
          </w:pict>
        </mc:Fallback>
      </mc:AlternateContent>
    </w:r>
    <w:r w:rsidR="00E92CDF">
      <w:rPr>
        <w:noProof/>
        <w:szCs w:val="22"/>
        <w:rtl/>
        <w:lang w:bidi="fa-IR"/>
      </w:rPr>
      <mc:AlternateContent>
        <mc:Choice Requires="wps">
          <w:drawing>
            <wp:anchor distT="0" distB="0" distL="114300" distR="114300" simplePos="0" relativeHeight="251613184" behindDoc="0" locked="0" layoutInCell="1" allowOverlap="1" wp14:anchorId="652A5002" wp14:editId="113981D8">
              <wp:simplePos x="0" y="0"/>
              <wp:positionH relativeFrom="column">
                <wp:posOffset>-75565</wp:posOffset>
              </wp:positionH>
              <wp:positionV relativeFrom="paragraph">
                <wp:posOffset>928245</wp:posOffset>
              </wp:positionV>
              <wp:extent cx="4874895" cy="427990"/>
              <wp:effectExtent l="0" t="0" r="20955" b="10160"/>
              <wp:wrapNone/>
              <wp:docPr id="7" name="Rounded Rectangle 7"/>
              <wp:cNvGraphicFramePr/>
              <a:graphic xmlns:a="http://schemas.openxmlformats.org/drawingml/2006/main">
                <a:graphicData uri="http://schemas.microsoft.com/office/word/2010/wordprocessingShape">
                  <wps:wsp>
                    <wps:cNvSpPr/>
                    <wps:spPr>
                      <a:xfrm>
                        <a:off x="0" y="0"/>
                        <a:ext cx="4874895" cy="42799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C7C8B8" w14:textId="77777777" w:rsidR="006F0CFE" w:rsidRDefault="006F0CFE" w:rsidP="006F0C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2A5002" id="Rounded Rectangle 7" o:spid="_x0000_s1043" style="position:absolute;left:0;text-align:left;margin-left:-5.95pt;margin-top:73.1pt;width:383.85pt;height:33.7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" filled="f" strokecolor="black [3213]" strokeweight="1pt">
              <v:textbox>
                <w:txbxContent>
                  <w:p w14:paraId="23C7C8B8" w14:textId="77777777" w:rsidR="006F0CFE" w:rsidRDefault="006F0CFE" w:rsidP="006F0CFE">
                    <w:pPr>
                      <w:jc w:val="center"/>
                    </w:pPr>
                  </w:p>
                </w:txbxContent>
              </v:textbox>
            </v:roundrect>
          </w:pict>
        </mc:Fallback>
      </mc:AlternateContent>
    </w:r>
    <w:r w:rsidR="00E92CDF">
      <w:rPr>
        <w:noProof/>
        <w:lang w:bidi="fa-IR"/>
      </w:rPr>
      <mc:AlternateContent>
        <mc:Choice Requires="wps">
          <w:drawing>
            <wp:anchor distT="0" distB="0" distL="114300" distR="114300" simplePos="0" relativeHeight="251629568" behindDoc="0" locked="0" layoutInCell="1" allowOverlap="1" wp14:anchorId="3E8B4233" wp14:editId="18397ADC">
              <wp:simplePos x="0" y="0"/>
              <wp:positionH relativeFrom="column">
                <wp:posOffset>66040</wp:posOffset>
              </wp:positionH>
              <wp:positionV relativeFrom="paragraph">
                <wp:posOffset>951740</wp:posOffset>
              </wp:positionV>
              <wp:extent cx="4594225" cy="3746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4594225" cy="374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D7E391" w14:textId="2C930A42" w:rsidR="004D590E" w:rsidRPr="007E6A07" w:rsidRDefault="000B62C4" w:rsidP="00DC1B62">
                          <w:pPr>
                            <w:tabs>
                              <w:tab w:val="right" w:pos="6697"/>
                            </w:tabs>
                            <w:ind w:firstLine="0"/>
                            <w:jc w:val="center"/>
                            <w:rPr>
                              <w:rFonts w:cs="Calibri"/>
                              <w:b/>
                              <w:bCs/>
                              <w:sz w:val="16"/>
                              <w:szCs w:val="18"/>
                              <w:rtl/>
                              <w:lang w:bidi="fa-IR"/>
                            </w:rPr>
                          </w:pPr>
                          <w:bookmarkStart w:id="15" w:name="_Hlk181798456"/>
                          <w:bookmarkStart w:id="16" w:name="_Hlk181798457"/>
                          <w:bookmarkStart w:id="17" w:name="_Hlk238544809"/>
                          <w:bookmarkStart w:id="18" w:name="_Hlk238544810"/>
                          <w:bookmarkStart w:id="19" w:name="_Hlk238544830"/>
                          <w:bookmarkStart w:id="20" w:name="_Hlk238544831"/>
                          <w:r>
                            <w:rPr>
                              <w:rFonts w:cs="B Traffic" w:hint="cs"/>
                              <w:b/>
                              <w:bCs/>
                              <w:sz w:val="16"/>
                              <w:szCs w:val="18"/>
                              <w:rtl/>
                              <w:lang w:bidi="fa-IR"/>
                            </w:rPr>
                            <w:t xml:space="preserve">مجموعه مقالات </w:t>
                          </w:r>
                          <w:r w:rsidR="007E6A07">
                            <w:rPr>
                              <w:rFonts w:cs="B Traffic" w:hint="cs"/>
                              <w:b/>
                              <w:bCs/>
                              <w:sz w:val="16"/>
                              <w:szCs w:val="18"/>
                              <w:rtl/>
                              <w:lang w:bidi="fa-IR"/>
                            </w:rPr>
                            <w:t>اولین همایش ملی</w:t>
                          </w:r>
                          <w:r w:rsidR="006F0CFE" w:rsidRPr="006F0CFE">
                            <w:rPr>
                              <w:rFonts w:cs="B Traffic"/>
                              <w:b/>
                              <w:bCs/>
                              <w:sz w:val="16"/>
                              <w:szCs w:val="18"/>
                              <w:rtl/>
                              <w:lang w:bidi="fa-IR"/>
                            </w:rPr>
                            <w:t xml:space="preserve"> </w:t>
                          </w:r>
                          <w:bookmarkEnd w:id="15"/>
                          <w:bookmarkEnd w:id="16"/>
                          <w:r w:rsidR="007E6A07">
                            <w:rPr>
                              <w:rFonts w:cs="Calibri" w:hint="cs"/>
                              <w:b/>
                              <w:bCs/>
                              <w:sz w:val="16"/>
                              <w:szCs w:val="18"/>
                              <w:rtl/>
                              <w:lang w:bidi="fa-IR"/>
                            </w:rPr>
                            <w:t>"</w:t>
                          </w:r>
                          <w:r w:rsidR="00DC1B62">
                            <w:rPr>
                              <w:rFonts w:cs="B Traffic" w:hint="cs"/>
                              <w:b/>
                              <w:bCs/>
                              <w:sz w:val="16"/>
                              <w:szCs w:val="18"/>
                              <w:rtl/>
                              <w:lang w:bidi="fa-IR"/>
                            </w:rPr>
                            <w:t>خانواده و ج</w:t>
                          </w:r>
                          <w:r w:rsidR="007E6A07">
                            <w:rPr>
                              <w:rFonts w:cs="B Traffic" w:hint="cs"/>
                              <w:b/>
                              <w:bCs/>
                              <w:sz w:val="16"/>
                              <w:szCs w:val="18"/>
                              <w:rtl/>
                              <w:lang w:bidi="fa-IR"/>
                            </w:rPr>
                            <w:t>وانی جمعیت؛ فرصت ها و چالش ها</w:t>
                          </w:r>
                          <w:r w:rsidR="007E6A07">
                            <w:rPr>
                              <w:rFonts w:cs="Calibri" w:hint="cs"/>
                              <w:b/>
                              <w:bCs/>
                              <w:sz w:val="16"/>
                              <w:szCs w:val="18"/>
                              <w:rtl/>
                              <w:lang w:bidi="fa-IR"/>
                            </w:rPr>
                            <w:t>"</w:t>
                          </w:r>
                          <w:bookmarkEnd w:id="17"/>
                          <w:bookmarkEnd w:id="18"/>
                          <w:bookmarkEnd w:id="19"/>
                          <w:bookmarkEnd w:id="2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8B4233" id="_x0000_t202" coordsize="21600,21600" o:spt="202" path="m,l,21600r21600,l21600,xe">
              <v:stroke joinstyle="miter"/>
              <v:path gradientshapeok="t" o:connecttype="rect"/>
            </v:shapetype>
            <v:shape id="Text Box 9" o:spid="_x0000_s1045" type="#_x0000_t202" style="position:absolute;left:0;text-align:left;margin-left:5.2pt;margin-top:74.95pt;width:361.75pt;height:29.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" filled="f" stroked="f" strokeweight=".5pt">
              <v:textbox>
                <w:txbxContent>
                  <w:p w14:paraId="4ED7E391" w14:textId="2C930A42" w:rsidR="004D590E" w:rsidRPr="007E6A07" w:rsidRDefault="000B62C4" w:rsidP="00DC1B62">
                    <w:pPr>
                      <w:tabs>
                        <w:tab w:val="right" w:pos="6697"/>
                      </w:tabs>
                      <w:ind w:firstLine="0"/>
                      <w:jc w:val="center"/>
                      <w:rPr>
                        <w:rFonts w:cs="Calibri"/>
                        <w:b/>
                        <w:bCs/>
                        <w:sz w:val="16"/>
                        <w:szCs w:val="18"/>
                        <w:rtl/>
                        <w:lang w:bidi="fa-IR"/>
                      </w:rPr>
                    </w:pPr>
                    <w:bookmarkStart w:id="13" w:name="_Hlk181798456"/>
                    <w:bookmarkStart w:id="14" w:name="_Hlk181798457"/>
                    <w:bookmarkStart w:id="15" w:name="_Hlk238544809"/>
                    <w:bookmarkStart w:id="16" w:name="_Hlk238544810"/>
                    <w:bookmarkStart w:id="17" w:name="_Hlk238544830"/>
                    <w:bookmarkStart w:id="18" w:name="_Hlk238544831"/>
                    <w:r>
                      <w:rPr>
                        <w:rFonts w:cs="B Traffic" w:hint="cs"/>
                        <w:b/>
                        <w:bCs/>
                        <w:sz w:val="16"/>
                        <w:szCs w:val="18"/>
                        <w:rtl/>
                        <w:lang w:bidi="fa-IR"/>
                      </w:rPr>
                      <w:t xml:space="preserve">مجموعه مقالات </w:t>
                    </w:r>
                    <w:r w:rsidR="007E6A07">
                      <w:rPr>
                        <w:rFonts w:cs="B Traffic" w:hint="cs"/>
                        <w:b/>
                        <w:bCs/>
                        <w:sz w:val="16"/>
                        <w:szCs w:val="18"/>
                        <w:rtl/>
                        <w:lang w:bidi="fa-IR"/>
                      </w:rPr>
                      <w:t>اولین همایش ملی</w:t>
                    </w:r>
                    <w:r w:rsidR="006F0CFE" w:rsidRPr="006F0CFE">
                      <w:rPr>
                        <w:rFonts w:cs="B Traffic"/>
                        <w:b/>
                        <w:bCs/>
                        <w:sz w:val="16"/>
                        <w:szCs w:val="18"/>
                        <w:rtl/>
                        <w:lang w:bidi="fa-IR"/>
                      </w:rPr>
                      <w:t xml:space="preserve"> </w:t>
                    </w:r>
                    <w:bookmarkEnd w:id="13"/>
                    <w:bookmarkEnd w:id="14"/>
                    <w:r w:rsidR="007E6A07">
                      <w:rPr>
                        <w:rFonts w:cs="Calibri" w:hint="cs"/>
                        <w:b/>
                        <w:bCs/>
                        <w:sz w:val="16"/>
                        <w:szCs w:val="18"/>
                        <w:rtl/>
                        <w:lang w:bidi="fa-IR"/>
                      </w:rPr>
                      <w:t>"</w:t>
                    </w:r>
                    <w:r w:rsidR="00DC1B62">
                      <w:rPr>
                        <w:rFonts w:cs="B Traffic" w:hint="cs"/>
                        <w:b/>
                        <w:bCs/>
                        <w:sz w:val="16"/>
                        <w:szCs w:val="18"/>
                        <w:rtl/>
                        <w:lang w:bidi="fa-IR"/>
                      </w:rPr>
                      <w:t>خانواده و ج</w:t>
                    </w:r>
                    <w:r w:rsidR="007E6A07">
                      <w:rPr>
                        <w:rFonts w:cs="B Traffic" w:hint="cs"/>
                        <w:b/>
                        <w:bCs/>
                        <w:sz w:val="16"/>
                        <w:szCs w:val="18"/>
                        <w:rtl/>
                        <w:lang w:bidi="fa-IR"/>
                      </w:rPr>
                      <w:t>وانی جمعیت؛ فرصت ها و چالش ها</w:t>
                    </w:r>
                    <w:r w:rsidR="007E6A07">
                      <w:rPr>
                        <w:rFonts w:cs="Calibri" w:hint="cs"/>
                        <w:b/>
                        <w:bCs/>
                        <w:sz w:val="16"/>
                        <w:szCs w:val="18"/>
                        <w:rtl/>
                        <w:lang w:bidi="fa-IR"/>
                      </w:rPr>
                      <w:t>"</w:t>
                    </w:r>
                    <w:bookmarkEnd w:id="15"/>
                    <w:bookmarkEnd w:id="16"/>
                    <w:bookmarkEnd w:id="17"/>
                    <w:bookmarkEnd w:id="18"/>
                  </w:p>
                </w:txbxContent>
              </v:textbox>
            </v:shape>
          </w:pict>
        </mc:Fallback>
      </mc:AlternateContent>
    </w:r>
    <w:r w:rsidR="00074E2B">
      <w:rPr>
        <w:noProof/>
        <w:lang w:bidi="fa-IR"/>
      </w:rPr>
      <mc:AlternateContent>
        <mc:Choice Requires="wps">
          <w:drawing>
            <wp:anchor distT="0" distB="0" distL="114300" distR="114300" simplePos="0" relativeHeight="251612159" behindDoc="0" locked="0" layoutInCell="1" allowOverlap="1" wp14:anchorId="200A1C3D" wp14:editId="490B184F">
              <wp:simplePos x="0" y="0"/>
              <wp:positionH relativeFrom="column">
                <wp:posOffset>-1462405</wp:posOffset>
              </wp:positionH>
              <wp:positionV relativeFrom="paragraph">
                <wp:posOffset>2427605</wp:posOffset>
              </wp:positionV>
              <wp:extent cx="7559675" cy="7740000"/>
              <wp:effectExtent l="0" t="0" r="3175" b="0"/>
              <wp:wrapNone/>
              <wp:docPr id="3" name="Rectangle 3"/>
              <wp:cNvGraphicFramePr/>
              <a:graphic xmlns:a="http://schemas.openxmlformats.org/drawingml/2006/main">
                <a:graphicData uri="http://schemas.microsoft.com/office/word/2010/wordprocessingShape">
                  <wps:wsp>
                    <wps:cNvSpPr/>
                    <wps:spPr>
                      <a:xfrm>
                        <a:off x="0" y="0"/>
                        <a:ext cx="7559675" cy="7740000"/>
                      </a:xfrm>
                      <a:prstGeom prst="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CBE02" id="Rectangle 3" o:spid="_x0000_s1026" style="position:absolute;left:0;text-align:left;margin-left:-115.15pt;margin-top:191.15pt;width:595.25pt;height:609.45pt;z-index:251612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" fillcolor="#e8eaeb" stroked="f" strokeweight="2pt"/>
          </w:pict>
        </mc:Fallback>
      </mc:AlternateContent>
    </w:r>
    <w:r w:rsidR="00074E2B">
      <w:rPr>
        <w:noProof/>
        <w:lang w:bidi="fa-IR"/>
      </w:rPr>
      <mc:AlternateContent>
        <mc:Choice Requires="wps">
          <w:drawing>
            <wp:anchor distT="0" distB="0" distL="114300" distR="114300" simplePos="0" relativeHeight="251619328" behindDoc="0" locked="0" layoutInCell="1" allowOverlap="1" wp14:anchorId="7C09EEB1" wp14:editId="4104B05F">
              <wp:simplePos x="0" y="0"/>
              <wp:positionH relativeFrom="column">
                <wp:posOffset>-75565</wp:posOffset>
              </wp:positionH>
              <wp:positionV relativeFrom="paragraph">
                <wp:posOffset>2412490</wp:posOffset>
              </wp:positionV>
              <wp:extent cx="7559675" cy="5148000"/>
              <wp:effectExtent l="0" t="0" r="3175" b="0"/>
              <wp:wrapNone/>
              <wp:docPr id="8" name="Rounded Rectangle 8"/>
              <wp:cNvGraphicFramePr/>
              <a:graphic xmlns:a="http://schemas.openxmlformats.org/drawingml/2006/main">
                <a:graphicData uri="http://schemas.microsoft.com/office/word/2010/wordprocessingShape">
                  <wps:wsp>
                    <wps:cNvSpPr/>
                    <wps:spPr>
                      <a:xfrm>
                        <a:off x="0" y="0"/>
                        <a:ext cx="7559675" cy="5148000"/>
                      </a:xfrm>
                      <a:prstGeom prst="roundRect">
                        <a:avLst>
                          <a:gd name="adj" fmla="val 6472"/>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7ADE03" id="Rounded Rectangle 8" o:spid="_x0000_s1026" style="position:absolute;left:0;text-align:left;margin-left:-5.95pt;margin-top:189.95pt;width:595.25pt;height:405.3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" fillcolor="white [321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048"/>
    <w:multiLevelType w:val="hybridMultilevel"/>
    <w:tmpl w:val="AF12C95A"/>
    <w:lvl w:ilvl="0" w:tplc="5922CA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 w15:restartNumberingAfterBreak="0">
    <w:nsid w:val="03AA3BE8"/>
    <w:multiLevelType w:val="hybridMultilevel"/>
    <w:tmpl w:val="EA485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07FEF"/>
    <w:multiLevelType w:val="hybridMultilevel"/>
    <w:tmpl w:val="A168A2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73C42"/>
    <w:multiLevelType w:val="hybridMultilevel"/>
    <w:tmpl w:val="72B86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3F508E"/>
    <w:multiLevelType w:val="hybridMultilevel"/>
    <w:tmpl w:val="92D4531A"/>
    <w:lvl w:ilvl="0" w:tplc="64B6EFF8">
      <w:start w:val="1"/>
      <w:numFmt w:val="decimal"/>
      <w:lvlText w:val="%1-"/>
      <w:lvlJc w:val="left"/>
      <w:pPr>
        <w:ind w:left="644" w:hanging="360"/>
      </w:pPr>
      <w:rPr>
        <w:rFonts w:ascii="BLotus" w:eastAsia="Times New Roman" w:hAnsi="Times New Roman" w:cs="B Zar"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82D7DA7"/>
    <w:multiLevelType w:val="hybridMultilevel"/>
    <w:tmpl w:val="825096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6" w15:restartNumberingAfterBreak="0">
    <w:nsid w:val="29EF6BCE"/>
    <w:multiLevelType w:val="hybridMultilevel"/>
    <w:tmpl w:val="02E0CB34"/>
    <w:lvl w:ilvl="0" w:tplc="E9B8CE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182B"/>
    <w:multiLevelType w:val="hybridMultilevel"/>
    <w:tmpl w:val="674073B6"/>
    <w:lvl w:ilvl="0" w:tplc="28DAA71C">
      <w:start w:val="1"/>
      <w:numFmt w:val="decimal"/>
      <w:lvlText w:val="%1-"/>
      <w:lvlJc w:val="left"/>
      <w:pPr>
        <w:ind w:left="899" w:hanging="36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8" w15:restartNumberingAfterBreak="0">
    <w:nsid w:val="326B6E01"/>
    <w:multiLevelType w:val="hybridMultilevel"/>
    <w:tmpl w:val="F69E94A0"/>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9" w15:restartNumberingAfterBreak="0">
    <w:nsid w:val="3D8260A0"/>
    <w:multiLevelType w:val="hybridMultilevel"/>
    <w:tmpl w:val="A00C7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0168E0"/>
    <w:multiLevelType w:val="hybridMultilevel"/>
    <w:tmpl w:val="3094FB10"/>
    <w:lvl w:ilvl="0" w:tplc="56F21A1A">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AE2477"/>
    <w:multiLevelType w:val="hybridMultilevel"/>
    <w:tmpl w:val="793A0670"/>
    <w:lvl w:ilvl="0" w:tplc="4C20F5CE">
      <w:start w:val="1"/>
      <w:numFmt w:val="decimal"/>
      <w:pStyle w:val="S-Num"/>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DA1108"/>
    <w:multiLevelType w:val="hybridMultilevel"/>
    <w:tmpl w:val="34E22808"/>
    <w:lvl w:ilvl="0" w:tplc="74CC538C">
      <w:start w:val="1"/>
      <w:numFmt w:val="bullet"/>
      <w:pStyle w:val="S-Bull"/>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61513344"/>
    <w:multiLevelType w:val="hybridMultilevel"/>
    <w:tmpl w:val="AD7849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9C3A59"/>
    <w:multiLevelType w:val="hybridMultilevel"/>
    <w:tmpl w:val="D35C09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C9C6B14"/>
    <w:multiLevelType w:val="hybridMultilevel"/>
    <w:tmpl w:val="F47AAD68"/>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1A7685"/>
    <w:multiLevelType w:val="hybridMultilevel"/>
    <w:tmpl w:val="4358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8769194">
    <w:abstractNumId w:val="11"/>
  </w:num>
  <w:num w:numId="2" w16cid:durableId="549461195">
    <w:abstractNumId w:val="12"/>
  </w:num>
  <w:num w:numId="3" w16cid:durableId="895975086">
    <w:abstractNumId w:val="6"/>
  </w:num>
  <w:num w:numId="4" w16cid:durableId="551189906">
    <w:abstractNumId w:val="9"/>
  </w:num>
  <w:num w:numId="5" w16cid:durableId="1743524812">
    <w:abstractNumId w:val="2"/>
  </w:num>
  <w:num w:numId="6" w16cid:durableId="364335336">
    <w:abstractNumId w:val="13"/>
  </w:num>
  <w:num w:numId="7" w16cid:durableId="1811442245">
    <w:abstractNumId w:val="0"/>
  </w:num>
  <w:num w:numId="8" w16cid:durableId="824584584">
    <w:abstractNumId w:val="5"/>
  </w:num>
  <w:num w:numId="9" w16cid:durableId="1103568424">
    <w:abstractNumId w:val="3"/>
  </w:num>
  <w:num w:numId="10" w16cid:durableId="12266784">
    <w:abstractNumId w:val="15"/>
  </w:num>
  <w:num w:numId="11" w16cid:durableId="858391519">
    <w:abstractNumId w:val="16"/>
  </w:num>
  <w:num w:numId="12" w16cid:durableId="995258926">
    <w:abstractNumId w:val="1"/>
  </w:num>
  <w:num w:numId="13" w16cid:durableId="1964726818">
    <w:abstractNumId w:val="10"/>
  </w:num>
  <w:num w:numId="14" w16cid:durableId="511458279">
    <w:abstractNumId w:val="8"/>
  </w:num>
  <w:num w:numId="15" w16cid:durableId="790828652">
    <w:abstractNumId w:val="7"/>
  </w:num>
  <w:num w:numId="16" w16cid:durableId="1445423312">
    <w:abstractNumId w:val="4"/>
  </w:num>
  <w:num w:numId="17" w16cid:durableId="918098330">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680"/>
  <w:evenAndOddHeaders/>
  <w:noPunctuationKerning/>
  <w:characterSpacingControl w:val="doNotCompress"/>
  <w:savePreviewPicture/>
  <w:hdrShapeDefaults>
    <o:shapedefaults v:ext="edit" spidmax="2050" fill="f" fillcolor="white" stroke="f">
      <v:fill color="white" on="f"/>
      <v:stroke on="f"/>
    </o:shapedefaults>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C9C"/>
    <w:rsid w:val="00003494"/>
    <w:rsid w:val="00003ACE"/>
    <w:rsid w:val="0000622A"/>
    <w:rsid w:val="00006E52"/>
    <w:rsid w:val="0000746C"/>
    <w:rsid w:val="000100DB"/>
    <w:rsid w:val="00010A50"/>
    <w:rsid w:val="00010AF3"/>
    <w:rsid w:val="00010FE7"/>
    <w:rsid w:val="000113C5"/>
    <w:rsid w:val="00012A99"/>
    <w:rsid w:val="00012AD2"/>
    <w:rsid w:val="00013919"/>
    <w:rsid w:val="00013964"/>
    <w:rsid w:val="00014E54"/>
    <w:rsid w:val="00015011"/>
    <w:rsid w:val="00015BEF"/>
    <w:rsid w:val="00015E82"/>
    <w:rsid w:val="0001630E"/>
    <w:rsid w:val="0002117E"/>
    <w:rsid w:val="000215D0"/>
    <w:rsid w:val="0002224F"/>
    <w:rsid w:val="00024865"/>
    <w:rsid w:val="00025CCD"/>
    <w:rsid w:val="000262E7"/>
    <w:rsid w:val="00026789"/>
    <w:rsid w:val="00027CDD"/>
    <w:rsid w:val="00027D3D"/>
    <w:rsid w:val="00030099"/>
    <w:rsid w:val="000302B4"/>
    <w:rsid w:val="00030DC1"/>
    <w:rsid w:val="00031C63"/>
    <w:rsid w:val="00031F7D"/>
    <w:rsid w:val="00033463"/>
    <w:rsid w:val="0003388A"/>
    <w:rsid w:val="00034153"/>
    <w:rsid w:val="000344F9"/>
    <w:rsid w:val="0003490D"/>
    <w:rsid w:val="00035CF2"/>
    <w:rsid w:val="000360B5"/>
    <w:rsid w:val="00036BF3"/>
    <w:rsid w:val="0003719A"/>
    <w:rsid w:val="000400EE"/>
    <w:rsid w:val="00040816"/>
    <w:rsid w:val="00042ECE"/>
    <w:rsid w:val="0004361B"/>
    <w:rsid w:val="00044E91"/>
    <w:rsid w:val="000451D4"/>
    <w:rsid w:val="00045396"/>
    <w:rsid w:val="00050D72"/>
    <w:rsid w:val="00051F90"/>
    <w:rsid w:val="000520EF"/>
    <w:rsid w:val="00052A3F"/>
    <w:rsid w:val="0005479C"/>
    <w:rsid w:val="00055283"/>
    <w:rsid w:val="000553F7"/>
    <w:rsid w:val="00055500"/>
    <w:rsid w:val="00055B97"/>
    <w:rsid w:val="00055D90"/>
    <w:rsid w:val="00055F19"/>
    <w:rsid w:val="0005632D"/>
    <w:rsid w:val="00060435"/>
    <w:rsid w:val="00061C27"/>
    <w:rsid w:val="00061C2C"/>
    <w:rsid w:val="00062272"/>
    <w:rsid w:val="00062C9C"/>
    <w:rsid w:val="00064427"/>
    <w:rsid w:val="000646E2"/>
    <w:rsid w:val="000662C6"/>
    <w:rsid w:val="000671D4"/>
    <w:rsid w:val="00067513"/>
    <w:rsid w:val="000679C2"/>
    <w:rsid w:val="00067CB9"/>
    <w:rsid w:val="00070830"/>
    <w:rsid w:val="00070912"/>
    <w:rsid w:val="00071647"/>
    <w:rsid w:val="000716A8"/>
    <w:rsid w:val="000716AF"/>
    <w:rsid w:val="00071E6C"/>
    <w:rsid w:val="0007234B"/>
    <w:rsid w:val="00073868"/>
    <w:rsid w:val="00074435"/>
    <w:rsid w:val="0007482D"/>
    <w:rsid w:val="00074CC9"/>
    <w:rsid w:val="00074E2B"/>
    <w:rsid w:val="00076663"/>
    <w:rsid w:val="00076E8A"/>
    <w:rsid w:val="000776C7"/>
    <w:rsid w:val="00077961"/>
    <w:rsid w:val="00081DC0"/>
    <w:rsid w:val="000830B5"/>
    <w:rsid w:val="00083303"/>
    <w:rsid w:val="0008393C"/>
    <w:rsid w:val="00083ADD"/>
    <w:rsid w:val="00083CEB"/>
    <w:rsid w:val="00084FF7"/>
    <w:rsid w:val="0008636E"/>
    <w:rsid w:val="00087BBB"/>
    <w:rsid w:val="000900D2"/>
    <w:rsid w:val="00091236"/>
    <w:rsid w:val="00092307"/>
    <w:rsid w:val="00093330"/>
    <w:rsid w:val="00093829"/>
    <w:rsid w:val="00093C3D"/>
    <w:rsid w:val="00094AE0"/>
    <w:rsid w:val="00096129"/>
    <w:rsid w:val="000961A5"/>
    <w:rsid w:val="00097D0F"/>
    <w:rsid w:val="00097E5F"/>
    <w:rsid w:val="000A0DAE"/>
    <w:rsid w:val="000A33AE"/>
    <w:rsid w:val="000A3488"/>
    <w:rsid w:val="000A4912"/>
    <w:rsid w:val="000A5718"/>
    <w:rsid w:val="000A577A"/>
    <w:rsid w:val="000A695B"/>
    <w:rsid w:val="000A7CC6"/>
    <w:rsid w:val="000B0594"/>
    <w:rsid w:val="000B09F5"/>
    <w:rsid w:val="000B0B45"/>
    <w:rsid w:val="000B0CBA"/>
    <w:rsid w:val="000B1E04"/>
    <w:rsid w:val="000B3381"/>
    <w:rsid w:val="000B3B81"/>
    <w:rsid w:val="000B44C7"/>
    <w:rsid w:val="000B5DAC"/>
    <w:rsid w:val="000B62C4"/>
    <w:rsid w:val="000B69F2"/>
    <w:rsid w:val="000B6D47"/>
    <w:rsid w:val="000C0084"/>
    <w:rsid w:val="000C02F7"/>
    <w:rsid w:val="000C0ADC"/>
    <w:rsid w:val="000C2788"/>
    <w:rsid w:val="000C3CBF"/>
    <w:rsid w:val="000C42D5"/>
    <w:rsid w:val="000C66B2"/>
    <w:rsid w:val="000D22A3"/>
    <w:rsid w:val="000D2920"/>
    <w:rsid w:val="000D336D"/>
    <w:rsid w:val="000D375D"/>
    <w:rsid w:val="000D46A3"/>
    <w:rsid w:val="000D4E92"/>
    <w:rsid w:val="000D50C3"/>
    <w:rsid w:val="000D606F"/>
    <w:rsid w:val="000D6475"/>
    <w:rsid w:val="000D700C"/>
    <w:rsid w:val="000E0323"/>
    <w:rsid w:val="000E0C9B"/>
    <w:rsid w:val="000E187E"/>
    <w:rsid w:val="000E22D5"/>
    <w:rsid w:val="000E25C2"/>
    <w:rsid w:val="000E459D"/>
    <w:rsid w:val="000E55D2"/>
    <w:rsid w:val="000E5E48"/>
    <w:rsid w:val="000E5F44"/>
    <w:rsid w:val="000E6BC0"/>
    <w:rsid w:val="000E6E46"/>
    <w:rsid w:val="000F061B"/>
    <w:rsid w:val="000F0B24"/>
    <w:rsid w:val="000F1A25"/>
    <w:rsid w:val="000F2ECF"/>
    <w:rsid w:val="000F4360"/>
    <w:rsid w:val="000F4A96"/>
    <w:rsid w:val="000F76BE"/>
    <w:rsid w:val="001019CC"/>
    <w:rsid w:val="001025A9"/>
    <w:rsid w:val="00102C7C"/>
    <w:rsid w:val="0010344F"/>
    <w:rsid w:val="00103579"/>
    <w:rsid w:val="00104F08"/>
    <w:rsid w:val="00105F55"/>
    <w:rsid w:val="001076A9"/>
    <w:rsid w:val="00107755"/>
    <w:rsid w:val="00112107"/>
    <w:rsid w:val="001128FE"/>
    <w:rsid w:val="00112E16"/>
    <w:rsid w:val="00117648"/>
    <w:rsid w:val="0011773F"/>
    <w:rsid w:val="00117D87"/>
    <w:rsid w:val="00120D2C"/>
    <w:rsid w:val="00120EEC"/>
    <w:rsid w:val="00122566"/>
    <w:rsid w:val="00123DBF"/>
    <w:rsid w:val="00124DA6"/>
    <w:rsid w:val="00125EF7"/>
    <w:rsid w:val="0013028D"/>
    <w:rsid w:val="00130518"/>
    <w:rsid w:val="0013187D"/>
    <w:rsid w:val="00133BE6"/>
    <w:rsid w:val="00134144"/>
    <w:rsid w:val="00135524"/>
    <w:rsid w:val="001356F7"/>
    <w:rsid w:val="00135B39"/>
    <w:rsid w:val="00135EF2"/>
    <w:rsid w:val="001360E8"/>
    <w:rsid w:val="00137359"/>
    <w:rsid w:val="0013740F"/>
    <w:rsid w:val="0014131F"/>
    <w:rsid w:val="0014180A"/>
    <w:rsid w:val="001423AD"/>
    <w:rsid w:val="00142745"/>
    <w:rsid w:val="00142A7B"/>
    <w:rsid w:val="00143718"/>
    <w:rsid w:val="00144FED"/>
    <w:rsid w:val="00145932"/>
    <w:rsid w:val="0014664A"/>
    <w:rsid w:val="00146E4C"/>
    <w:rsid w:val="00147221"/>
    <w:rsid w:val="00147506"/>
    <w:rsid w:val="001476B0"/>
    <w:rsid w:val="00150B80"/>
    <w:rsid w:val="00151748"/>
    <w:rsid w:val="00151AF3"/>
    <w:rsid w:val="00152576"/>
    <w:rsid w:val="0015389A"/>
    <w:rsid w:val="00154AF8"/>
    <w:rsid w:val="00154CAE"/>
    <w:rsid w:val="0015547A"/>
    <w:rsid w:val="0015635C"/>
    <w:rsid w:val="00161E6D"/>
    <w:rsid w:val="00162EEB"/>
    <w:rsid w:val="00163BB8"/>
    <w:rsid w:val="00164E4D"/>
    <w:rsid w:val="00165115"/>
    <w:rsid w:val="00165920"/>
    <w:rsid w:val="00165A99"/>
    <w:rsid w:val="00165BFA"/>
    <w:rsid w:val="00165D1E"/>
    <w:rsid w:val="0016630F"/>
    <w:rsid w:val="0016764A"/>
    <w:rsid w:val="00167A16"/>
    <w:rsid w:val="00167B45"/>
    <w:rsid w:val="00170AA9"/>
    <w:rsid w:val="00171DE4"/>
    <w:rsid w:val="001748E5"/>
    <w:rsid w:val="00174B20"/>
    <w:rsid w:val="001766F1"/>
    <w:rsid w:val="00176940"/>
    <w:rsid w:val="0017706F"/>
    <w:rsid w:val="0017734A"/>
    <w:rsid w:val="0017780D"/>
    <w:rsid w:val="00177B5A"/>
    <w:rsid w:val="001809A4"/>
    <w:rsid w:val="00180FE5"/>
    <w:rsid w:val="0018250C"/>
    <w:rsid w:val="001828E9"/>
    <w:rsid w:val="00183FB2"/>
    <w:rsid w:val="001842FE"/>
    <w:rsid w:val="00191A01"/>
    <w:rsid w:val="0019267B"/>
    <w:rsid w:val="0019329A"/>
    <w:rsid w:val="0019347C"/>
    <w:rsid w:val="001941E8"/>
    <w:rsid w:val="00195252"/>
    <w:rsid w:val="00196733"/>
    <w:rsid w:val="001970ED"/>
    <w:rsid w:val="00197C76"/>
    <w:rsid w:val="001A0A49"/>
    <w:rsid w:val="001A2DBF"/>
    <w:rsid w:val="001A3363"/>
    <w:rsid w:val="001A3543"/>
    <w:rsid w:val="001A3BA7"/>
    <w:rsid w:val="001A423F"/>
    <w:rsid w:val="001A42E7"/>
    <w:rsid w:val="001A4B54"/>
    <w:rsid w:val="001A67F6"/>
    <w:rsid w:val="001B136A"/>
    <w:rsid w:val="001B1898"/>
    <w:rsid w:val="001B19F5"/>
    <w:rsid w:val="001B30F7"/>
    <w:rsid w:val="001B36FB"/>
    <w:rsid w:val="001B4985"/>
    <w:rsid w:val="001B4F44"/>
    <w:rsid w:val="001B54CC"/>
    <w:rsid w:val="001B5877"/>
    <w:rsid w:val="001B5DAE"/>
    <w:rsid w:val="001B627E"/>
    <w:rsid w:val="001B6984"/>
    <w:rsid w:val="001B6F6F"/>
    <w:rsid w:val="001B744D"/>
    <w:rsid w:val="001B7F7C"/>
    <w:rsid w:val="001C0404"/>
    <w:rsid w:val="001C07E6"/>
    <w:rsid w:val="001C23FB"/>
    <w:rsid w:val="001C2C60"/>
    <w:rsid w:val="001C4401"/>
    <w:rsid w:val="001C5082"/>
    <w:rsid w:val="001C5F69"/>
    <w:rsid w:val="001C617E"/>
    <w:rsid w:val="001C657E"/>
    <w:rsid w:val="001C6B5A"/>
    <w:rsid w:val="001C6F9D"/>
    <w:rsid w:val="001D12B2"/>
    <w:rsid w:val="001D1BA5"/>
    <w:rsid w:val="001D2214"/>
    <w:rsid w:val="001D2D83"/>
    <w:rsid w:val="001D3E5C"/>
    <w:rsid w:val="001D4CF6"/>
    <w:rsid w:val="001D5611"/>
    <w:rsid w:val="001D67EF"/>
    <w:rsid w:val="001D77D7"/>
    <w:rsid w:val="001E155B"/>
    <w:rsid w:val="001E28CD"/>
    <w:rsid w:val="001E40D2"/>
    <w:rsid w:val="001E6194"/>
    <w:rsid w:val="001E71A2"/>
    <w:rsid w:val="001F0C48"/>
    <w:rsid w:val="001F1EB8"/>
    <w:rsid w:val="001F1F55"/>
    <w:rsid w:val="001F2103"/>
    <w:rsid w:val="001F360B"/>
    <w:rsid w:val="001F3A9F"/>
    <w:rsid w:val="001F4E97"/>
    <w:rsid w:val="001F6D59"/>
    <w:rsid w:val="001F7B49"/>
    <w:rsid w:val="0020197C"/>
    <w:rsid w:val="00204B0D"/>
    <w:rsid w:val="002068BD"/>
    <w:rsid w:val="002076EC"/>
    <w:rsid w:val="00210187"/>
    <w:rsid w:val="0021096B"/>
    <w:rsid w:val="00210C2E"/>
    <w:rsid w:val="00210E7B"/>
    <w:rsid w:val="0021206E"/>
    <w:rsid w:val="002135AE"/>
    <w:rsid w:val="00213649"/>
    <w:rsid w:val="002150CA"/>
    <w:rsid w:val="002155F4"/>
    <w:rsid w:val="0021574C"/>
    <w:rsid w:val="0021674D"/>
    <w:rsid w:val="00216CF1"/>
    <w:rsid w:val="00217361"/>
    <w:rsid w:val="00224004"/>
    <w:rsid w:val="002244D8"/>
    <w:rsid w:val="00224B91"/>
    <w:rsid w:val="00224C91"/>
    <w:rsid w:val="00225138"/>
    <w:rsid w:val="002277BC"/>
    <w:rsid w:val="00227A03"/>
    <w:rsid w:val="00230D8F"/>
    <w:rsid w:val="002325F4"/>
    <w:rsid w:val="002328EB"/>
    <w:rsid w:val="002329ED"/>
    <w:rsid w:val="00233B65"/>
    <w:rsid w:val="002341D0"/>
    <w:rsid w:val="0023426F"/>
    <w:rsid w:val="00234AFC"/>
    <w:rsid w:val="0023637A"/>
    <w:rsid w:val="00236900"/>
    <w:rsid w:val="00240819"/>
    <w:rsid w:val="002415C2"/>
    <w:rsid w:val="002420D0"/>
    <w:rsid w:val="002428D0"/>
    <w:rsid w:val="00243F6D"/>
    <w:rsid w:val="002451F5"/>
    <w:rsid w:val="002459EA"/>
    <w:rsid w:val="002500B7"/>
    <w:rsid w:val="00250C23"/>
    <w:rsid w:val="00253EC6"/>
    <w:rsid w:val="00254BA9"/>
    <w:rsid w:val="00262824"/>
    <w:rsid w:val="002633CC"/>
    <w:rsid w:val="002644B7"/>
    <w:rsid w:val="00264B29"/>
    <w:rsid w:val="002657F8"/>
    <w:rsid w:val="00265A2D"/>
    <w:rsid w:val="00266A0D"/>
    <w:rsid w:val="002700B9"/>
    <w:rsid w:val="00270284"/>
    <w:rsid w:val="00270A8F"/>
    <w:rsid w:val="00271B1F"/>
    <w:rsid w:val="00271BBE"/>
    <w:rsid w:val="0027531A"/>
    <w:rsid w:val="00275BDB"/>
    <w:rsid w:val="00276A79"/>
    <w:rsid w:val="002772C1"/>
    <w:rsid w:val="00277BBD"/>
    <w:rsid w:val="00277BFD"/>
    <w:rsid w:val="0028123E"/>
    <w:rsid w:val="00281E01"/>
    <w:rsid w:val="00282B5D"/>
    <w:rsid w:val="0028302F"/>
    <w:rsid w:val="00283A95"/>
    <w:rsid w:val="00285EE9"/>
    <w:rsid w:val="00287224"/>
    <w:rsid w:val="002908CA"/>
    <w:rsid w:val="002926DB"/>
    <w:rsid w:val="002929B4"/>
    <w:rsid w:val="00294B52"/>
    <w:rsid w:val="0029626E"/>
    <w:rsid w:val="002964D4"/>
    <w:rsid w:val="00296F9B"/>
    <w:rsid w:val="002A03B7"/>
    <w:rsid w:val="002A1D59"/>
    <w:rsid w:val="002A2E96"/>
    <w:rsid w:val="002A34B1"/>
    <w:rsid w:val="002A352B"/>
    <w:rsid w:val="002A549D"/>
    <w:rsid w:val="002A630E"/>
    <w:rsid w:val="002A63CF"/>
    <w:rsid w:val="002A6EF1"/>
    <w:rsid w:val="002A751B"/>
    <w:rsid w:val="002A7632"/>
    <w:rsid w:val="002B0166"/>
    <w:rsid w:val="002B0361"/>
    <w:rsid w:val="002B0C50"/>
    <w:rsid w:val="002B1206"/>
    <w:rsid w:val="002B30CB"/>
    <w:rsid w:val="002B319F"/>
    <w:rsid w:val="002B3B10"/>
    <w:rsid w:val="002B401F"/>
    <w:rsid w:val="002C05BC"/>
    <w:rsid w:val="002C3700"/>
    <w:rsid w:val="002C7D75"/>
    <w:rsid w:val="002D0334"/>
    <w:rsid w:val="002D08EF"/>
    <w:rsid w:val="002D0C98"/>
    <w:rsid w:val="002D3666"/>
    <w:rsid w:val="002D497C"/>
    <w:rsid w:val="002D4E83"/>
    <w:rsid w:val="002D518F"/>
    <w:rsid w:val="002D735A"/>
    <w:rsid w:val="002E0483"/>
    <w:rsid w:val="002E059C"/>
    <w:rsid w:val="002E064E"/>
    <w:rsid w:val="002E1E24"/>
    <w:rsid w:val="002E2996"/>
    <w:rsid w:val="002E3555"/>
    <w:rsid w:val="002E620C"/>
    <w:rsid w:val="002E6BF6"/>
    <w:rsid w:val="002E7FD3"/>
    <w:rsid w:val="002F1522"/>
    <w:rsid w:val="002F1C88"/>
    <w:rsid w:val="002F35D9"/>
    <w:rsid w:val="002F43C7"/>
    <w:rsid w:val="002F5067"/>
    <w:rsid w:val="00300172"/>
    <w:rsid w:val="003006C1"/>
    <w:rsid w:val="00300A34"/>
    <w:rsid w:val="00301BF4"/>
    <w:rsid w:val="00301F3F"/>
    <w:rsid w:val="003025E1"/>
    <w:rsid w:val="00302690"/>
    <w:rsid w:val="00302A6C"/>
    <w:rsid w:val="00303936"/>
    <w:rsid w:val="00303E77"/>
    <w:rsid w:val="00304817"/>
    <w:rsid w:val="0030524F"/>
    <w:rsid w:val="003066A1"/>
    <w:rsid w:val="003067E0"/>
    <w:rsid w:val="003075C8"/>
    <w:rsid w:val="003078C9"/>
    <w:rsid w:val="00310428"/>
    <w:rsid w:val="00311011"/>
    <w:rsid w:val="00313AB8"/>
    <w:rsid w:val="0031696A"/>
    <w:rsid w:val="003169A3"/>
    <w:rsid w:val="003176A1"/>
    <w:rsid w:val="0032059C"/>
    <w:rsid w:val="00320C7E"/>
    <w:rsid w:val="00321A28"/>
    <w:rsid w:val="00321E9E"/>
    <w:rsid w:val="003221B7"/>
    <w:rsid w:val="00323202"/>
    <w:rsid w:val="00325A80"/>
    <w:rsid w:val="00325C82"/>
    <w:rsid w:val="00327ACC"/>
    <w:rsid w:val="003300ED"/>
    <w:rsid w:val="0033349A"/>
    <w:rsid w:val="003334CD"/>
    <w:rsid w:val="00334048"/>
    <w:rsid w:val="0033430E"/>
    <w:rsid w:val="00337A60"/>
    <w:rsid w:val="0034154A"/>
    <w:rsid w:val="00341659"/>
    <w:rsid w:val="0034186D"/>
    <w:rsid w:val="003422B3"/>
    <w:rsid w:val="003422EF"/>
    <w:rsid w:val="00343B57"/>
    <w:rsid w:val="00344AE9"/>
    <w:rsid w:val="0034551D"/>
    <w:rsid w:val="00345B1E"/>
    <w:rsid w:val="00345E65"/>
    <w:rsid w:val="003505E6"/>
    <w:rsid w:val="0035061A"/>
    <w:rsid w:val="00350FEA"/>
    <w:rsid w:val="003518EB"/>
    <w:rsid w:val="00352299"/>
    <w:rsid w:val="00353138"/>
    <w:rsid w:val="003537BB"/>
    <w:rsid w:val="00353B7C"/>
    <w:rsid w:val="0035424A"/>
    <w:rsid w:val="003550F6"/>
    <w:rsid w:val="00357198"/>
    <w:rsid w:val="00357F03"/>
    <w:rsid w:val="003624FE"/>
    <w:rsid w:val="00362CD2"/>
    <w:rsid w:val="003642DB"/>
    <w:rsid w:val="003647D4"/>
    <w:rsid w:val="00364B00"/>
    <w:rsid w:val="003651AB"/>
    <w:rsid w:val="00365BAC"/>
    <w:rsid w:val="00365D92"/>
    <w:rsid w:val="0036746F"/>
    <w:rsid w:val="003674C7"/>
    <w:rsid w:val="003678E7"/>
    <w:rsid w:val="00367B25"/>
    <w:rsid w:val="00367D83"/>
    <w:rsid w:val="003707CE"/>
    <w:rsid w:val="003737D7"/>
    <w:rsid w:val="00373FF6"/>
    <w:rsid w:val="0037434A"/>
    <w:rsid w:val="00374578"/>
    <w:rsid w:val="0037681C"/>
    <w:rsid w:val="00376837"/>
    <w:rsid w:val="0037766A"/>
    <w:rsid w:val="003779CB"/>
    <w:rsid w:val="00380772"/>
    <w:rsid w:val="00381EC5"/>
    <w:rsid w:val="00382302"/>
    <w:rsid w:val="0038235B"/>
    <w:rsid w:val="003826A6"/>
    <w:rsid w:val="003827B2"/>
    <w:rsid w:val="00382877"/>
    <w:rsid w:val="00383572"/>
    <w:rsid w:val="00383686"/>
    <w:rsid w:val="003838BF"/>
    <w:rsid w:val="00383D9F"/>
    <w:rsid w:val="00383DA6"/>
    <w:rsid w:val="003867DD"/>
    <w:rsid w:val="00386D44"/>
    <w:rsid w:val="00387C72"/>
    <w:rsid w:val="00391D68"/>
    <w:rsid w:val="00393E49"/>
    <w:rsid w:val="0039503A"/>
    <w:rsid w:val="00395078"/>
    <w:rsid w:val="003951B4"/>
    <w:rsid w:val="003977B1"/>
    <w:rsid w:val="003A2375"/>
    <w:rsid w:val="003A2A2B"/>
    <w:rsid w:val="003A2EA2"/>
    <w:rsid w:val="003A52D6"/>
    <w:rsid w:val="003A70EC"/>
    <w:rsid w:val="003A7240"/>
    <w:rsid w:val="003A7713"/>
    <w:rsid w:val="003B4549"/>
    <w:rsid w:val="003B48EE"/>
    <w:rsid w:val="003B49B4"/>
    <w:rsid w:val="003B5EF2"/>
    <w:rsid w:val="003B6335"/>
    <w:rsid w:val="003B6A64"/>
    <w:rsid w:val="003B6D97"/>
    <w:rsid w:val="003C130F"/>
    <w:rsid w:val="003C1421"/>
    <w:rsid w:val="003C18A4"/>
    <w:rsid w:val="003C1D36"/>
    <w:rsid w:val="003C258E"/>
    <w:rsid w:val="003C2714"/>
    <w:rsid w:val="003C60EF"/>
    <w:rsid w:val="003C7B66"/>
    <w:rsid w:val="003C7DB0"/>
    <w:rsid w:val="003D0325"/>
    <w:rsid w:val="003D09F3"/>
    <w:rsid w:val="003D1600"/>
    <w:rsid w:val="003D1DB1"/>
    <w:rsid w:val="003D3765"/>
    <w:rsid w:val="003D3ACC"/>
    <w:rsid w:val="003D532E"/>
    <w:rsid w:val="003D5943"/>
    <w:rsid w:val="003D5AD4"/>
    <w:rsid w:val="003D76B9"/>
    <w:rsid w:val="003E0831"/>
    <w:rsid w:val="003E0C9D"/>
    <w:rsid w:val="003E12B5"/>
    <w:rsid w:val="003E217B"/>
    <w:rsid w:val="003E27FB"/>
    <w:rsid w:val="003E2D26"/>
    <w:rsid w:val="003E35B5"/>
    <w:rsid w:val="003E5014"/>
    <w:rsid w:val="003E54B1"/>
    <w:rsid w:val="003E6148"/>
    <w:rsid w:val="003E694A"/>
    <w:rsid w:val="003E7017"/>
    <w:rsid w:val="003E7287"/>
    <w:rsid w:val="003F0017"/>
    <w:rsid w:val="003F0798"/>
    <w:rsid w:val="003F2AB6"/>
    <w:rsid w:val="003F4C19"/>
    <w:rsid w:val="003F6DF5"/>
    <w:rsid w:val="003F716B"/>
    <w:rsid w:val="003F774B"/>
    <w:rsid w:val="004022E2"/>
    <w:rsid w:val="004036BD"/>
    <w:rsid w:val="00403F92"/>
    <w:rsid w:val="0040440B"/>
    <w:rsid w:val="00411683"/>
    <w:rsid w:val="00412D8D"/>
    <w:rsid w:val="0041371A"/>
    <w:rsid w:val="00415E26"/>
    <w:rsid w:val="00416A9E"/>
    <w:rsid w:val="00417751"/>
    <w:rsid w:val="00417F20"/>
    <w:rsid w:val="004202C1"/>
    <w:rsid w:val="0042114D"/>
    <w:rsid w:val="00421453"/>
    <w:rsid w:val="00422420"/>
    <w:rsid w:val="00422BE4"/>
    <w:rsid w:val="00423982"/>
    <w:rsid w:val="004243E6"/>
    <w:rsid w:val="0042569D"/>
    <w:rsid w:val="00425F2A"/>
    <w:rsid w:val="004279C2"/>
    <w:rsid w:val="0043101D"/>
    <w:rsid w:val="00432FDA"/>
    <w:rsid w:val="004331FF"/>
    <w:rsid w:val="0043356F"/>
    <w:rsid w:val="0043377D"/>
    <w:rsid w:val="00433B98"/>
    <w:rsid w:val="004351B7"/>
    <w:rsid w:val="00436245"/>
    <w:rsid w:val="004363BF"/>
    <w:rsid w:val="00436A26"/>
    <w:rsid w:val="00436DDF"/>
    <w:rsid w:val="0043744F"/>
    <w:rsid w:val="00437DCF"/>
    <w:rsid w:val="0044075D"/>
    <w:rsid w:val="00440773"/>
    <w:rsid w:val="00440F89"/>
    <w:rsid w:val="00441698"/>
    <w:rsid w:val="004418C1"/>
    <w:rsid w:val="00441D94"/>
    <w:rsid w:val="00442587"/>
    <w:rsid w:val="004427FA"/>
    <w:rsid w:val="00442B55"/>
    <w:rsid w:val="00443A6E"/>
    <w:rsid w:val="00443D60"/>
    <w:rsid w:val="00451782"/>
    <w:rsid w:val="00451A55"/>
    <w:rsid w:val="00452E39"/>
    <w:rsid w:val="004579D9"/>
    <w:rsid w:val="00457B9D"/>
    <w:rsid w:val="00457EE3"/>
    <w:rsid w:val="00460704"/>
    <w:rsid w:val="00460A59"/>
    <w:rsid w:val="00460F97"/>
    <w:rsid w:val="00462F0E"/>
    <w:rsid w:val="00463864"/>
    <w:rsid w:val="00463F63"/>
    <w:rsid w:val="0046589A"/>
    <w:rsid w:val="00467D2C"/>
    <w:rsid w:val="0047032D"/>
    <w:rsid w:val="004712AF"/>
    <w:rsid w:val="00471863"/>
    <w:rsid w:val="00472AF9"/>
    <w:rsid w:val="0047341D"/>
    <w:rsid w:val="00473684"/>
    <w:rsid w:val="00477385"/>
    <w:rsid w:val="004807ED"/>
    <w:rsid w:val="00482873"/>
    <w:rsid w:val="00483AE6"/>
    <w:rsid w:val="00484668"/>
    <w:rsid w:val="00485D81"/>
    <w:rsid w:val="0049056E"/>
    <w:rsid w:val="00491753"/>
    <w:rsid w:val="00492A1B"/>
    <w:rsid w:val="00493559"/>
    <w:rsid w:val="004935CD"/>
    <w:rsid w:val="0049365A"/>
    <w:rsid w:val="004940E5"/>
    <w:rsid w:val="00494D18"/>
    <w:rsid w:val="00494E5C"/>
    <w:rsid w:val="00495672"/>
    <w:rsid w:val="004957C8"/>
    <w:rsid w:val="004A18B2"/>
    <w:rsid w:val="004A3F9C"/>
    <w:rsid w:val="004A46B7"/>
    <w:rsid w:val="004A4E2F"/>
    <w:rsid w:val="004A5EB3"/>
    <w:rsid w:val="004A6B5C"/>
    <w:rsid w:val="004A6FA9"/>
    <w:rsid w:val="004A7BEC"/>
    <w:rsid w:val="004B023D"/>
    <w:rsid w:val="004B0BC1"/>
    <w:rsid w:val="004B0F6E"/>
    <w:rsid w:val="004B107F"/>
    <w:rsid w:val="004B4366"/>
    <w:rsid w:val="004B482C"/>
    <w:rsid w:val="004B5AFD"/>
    <w:rsid w:val="004B5F98"/>
    <w:rsid w:val="004B6CAB"/>
    <w:rsid w:val="004B723E"/>
    <w:rsid w:val="004C0438"/>
    <w:rsid w:val="004C07EA"/>
    <w:rsid w:val="004C08AE"/>
    <w:rsid w:val="004C1A9A"/>
    <w:rsid w:val="004C2F72"/>
    <w:rsid w:val="004C49DD"/>
    <w:rsid w:val="004C4A8C"/>
    <w:rsid w:val="004C58B0"/>
    <w:rsid w:val="004C619E"/>
    <w:rsid w:val="004C7DC6"/>
    <w:rsid w:val="004D1512"/>
    <w:rsid w:val="004D2807"/>
    <w:rsid w:val="004D2CA4"/>
    <w:rsid w:val="004D590E"/>
    <w:rsid w:val="004D6154"/>
    <w:rsid w:val="004D641A"/>
    <w:rsid w:val="004D716F"/>
    <w:rsid w:val="004D7183"/>
    <w:rsid w:val="004E037B"/>
    <w:rsid w:val="004E1381"/>
    <w:rsid w:val="004E186F"/>
    <w:rsid w:val="004E1C7D"/>
    <w:rsid w:val="004E2BE3"/>
    <w:rsid w:val="004E2D7F"/>
    <w:rsid w:val="004E3C58"/>
    <w:rsid w:val="004E4505"/>
    <w:rsid w:val="004E4532"/>
    <w:rsid w:val="004E4CAD"/>
    <w:rsid w:val="004E7122"/>
    <w:rsid w:val="004E76A4"/>
    <w:rsid w:val="004E78CE"/>
    <w:rsid w:val="004E7C5C"/>
    <w:rsid w:val="004E7C7E"/>
    <w:rsid w:val="004F03BC"/>
    <w:rsid w:val="004F05FC"/>
    <w:rsid w:val="004F0C88"/>
    <w:rsid w:val="004F114C"/>
    <w:rsid w:val="004F1556"/>
    <w:rsid w:val="004F1DEF"/>
    <w:rsid w:val="004F405B"/>
    <w:rsid w:val="004F4F21"/>
    <w:rsid w:val="004F5B1E"/>
    <w:rsid w:val="004F6ADF"/>
    <w:rsid w:val="00500684"/>
    <w:rsid w:val="00501DA8"/>
    <w:rsid w:val="00501DB8"/>
    <w:rsid w:val="005028B3"/>
    <w:rsid w:val="00503420"/>
    <w:rsid w:val="0050343A"/>
    <w:rsid w:val="005040F2"/>
    <w:rsid w:val="00504537"/>
    <w:rsid w:val="005067F2"/>
    <w:rsid w:val="00507125"/>
    <w:rsid w:val="0051084A"/>
    <w:rsid w:val="00510B64"/>
    <w:rsid w:val="00510F6F"/>
    <w:rsid w:val="005128F7"/>
    <w:rsid w:val="005162BB"/>
    <w:rsid w:val="005164F5"/>
    <w:rsid w:val="00516784"/>
    <w:rsid w:val="0052228D"/>
    <w:rsid w:val="005232A6"/>
    <w:rsid w:val="005239AD"/>
    <w:rsid w:val="00523B90"/>
    <w:rsid w:val="00526308"/>
    <w:rsid w:val="0052665F"/>
    <w:rsid w:val="00526DF1"/>
    <w:rsid w:val="00527371"/>
    <w:rsid w:val="005276B8"/>
    <w:rsid w:val="00530544"/>
    <w:rsid w:val="005317AB"/>
    <w:rsid w:val="005319C3"/>
    <w:rsid w:val="00532EAC"/>
    <w:rsid w:val="00534AC3"/>
    <w:rsid w:val="00534B3A"/>
    <w:rsid w:val="005355C2"/>
    <w:rsid w:val="005356C1"/>
    <w:rsid w:val="005367A7"/>
    <w:rsid w:val="005374D4"/>
    <w:rsid w:val="00537763"/>
    <w:rsid w:val="005403B9"/>
    <w:rsid w:val="00540561"/>
    <w:rsid w:val="005407B6"/>
    <w:rsid w:val="005413B4"/>
    <w:rsid w:val="005416A8"/>
    <w:rsid w:val="00541BD9"/>
    <w:rsid w:val="00541E31"/>
    <w:rsid w:val="005433E7"/>
    <w:rsid w:val="005438DB"/>
    <w:rsid w:val="00543933"/>
    <w:rsid w:val="00543CE0"/>
    <w:rsid w:val="005440F6"/>
    <w:rsid w:val="0054486A"/>
    <w:rsid w:val="00547E3F"/>
    <w:rsid w:val="00550F43"/>
    <w:rsid w:val="005512CB"/>
    <w:rsid w:val="00552271"/>
    <w:rsid w:val="00552E78"/>
    <w:rsid w:val="00556275"/>
    <w:rsid w:val="00557196"/>
    <w:rsid w:val="00560675"/>
    <w:rsid w:val="00560E52"/>
    <w:rsid w:val="00564E51"/>
    <w:rsid w:val="0056541A"/>
    <w:rsid w:val="00565829"/>
    <w:rsid w:val="00566502"/>
    <w:rsid w:val="00566B9C"/>
    <w:rsid w:val="00567B2F"/>
    <w:rsid w:val="00570B38"/>
    <w:rsid w:val="00570D83"/>
    <w:rsid w:val="0057398C"/>
    <w:rsid w:val="005761EE"/>
    <w:rsid w:val="00576437"/>
    <w:rsid w:val="0058042E"/>
    <w:rsid w:val="005809E5"/>
    <w:rsid w:val="00581CDD"/>
    <w:rsid w:val="005867E7"/>
    <w:rsid w:val="005876B1"/>
    <w:rsid w:val="00590203"/>
    <w:rsid w:val="0059172F"/>
    <w:rsid w:val="00591EB5"/>
    <w:rsid w:val="00592F5D"/>
    <w:rsid w:val="00593615"/>
    <w:rsid w:val="00593D8E"/>
    <w:rsid w:val="00594E4A"/>
    <w:rsid w:val="00594E58"/>
    <w:rsid w:val="0059561D"/>
    <w:rsid w:val="00595D9F"/>
    <w:rsid w:val="00595E58"/>
    <w:rsid w:val="00596648"/>
    <w:rsid w:val="00596A70"/>
    <w:rsid w:val="005A0D75"/>
    <w:rsid w:val="005A2D1A"/>
    <w:rsid w:val="005A3E8F"/>
    <w:rsid w:val="005A410E"/>
    <w:rsid w:val="005A4E6D"/>
    <w:rsid w:val="005A639B"/>
    <w:rsid w:val="005A791B"/>
    <w:rsid w:val="005B19BA"/>
    <w:rsid w:val="005B2E93"/>
    <w:rsid w:val="005B346F"/>
    <w:rsid w:val="005B35FA"/>
    <w:rsid w:val="005B42BA"/>
    <w:rsid w:val="005B4DF9"/>
    <w:rsid w:val="005B5F53"/>
    <w:rsid w:val="005B74A4"/>
    <w:rsid w:val="005B7935"/>
    <w:rsid w:val="005C097A"/>
    <w:rsid w:val="005C0B12"/>
    <w:rsid w:val="005C0C65"/>
    <w:rsid w:val="005C242E"/>
    <w:rsid w:val="005C3E29"/>
    <w:rsid w:val="005C43B6"/>
    <w:rsid w:val="005C44CC"/>
    <w:rsid w:val="005C5012"/>
    <w:rsid w:val="005C5138"/>
    <w:rsid w:val="005C5A34"/>
    <w:rsid w:val="005C5AED"/>
    <w:rsid w:val="005C5B75"/>
    <w:rsid w:val="005C5FCE"/>
    <w:rsid w:val="005C6581"/>
    <w:rsid w:val="005C6B17"/>
    <w:rsid w:val="005C6DF8"/>
    <w:rsid w:val="005C6F89"/>
    <w:rsid w:val="005C7FE6"/>
    <w:rsid w:val="005D0640"/>
    <w:rsid w:val="005D09F2"/>
    <w:rsid w:val="005D0CBC"/>
    <w:rsid w:val="005D2ABC"/>
    <w:rsid w:val="005D3FB2"/>
    <w:rsid w:val="005D4E8F"/>
    <w:rsid w:val="005D61EB"/>
    <w:rsid w:val="005D64E5"/>
    <w:rsid w:val="005D6627"/>
    <w:rsid w:val="005D71AB"/>
    <w:rsid w:val="005D7301"/>
    <w:rsid w:val="005D7D38"/>
    <w:rsid w:val="005D7E58"/>
    <w:rsid w:val="005E0280"/>
    <w:rsid w:val="005E0D72"/>
    <w:rsid w:val="005E1D78"/>
    <w:rsid w:val="005E2069"/>
    <w:rsid w:val="005E2091"/>
    <w:rsid w:val="005E2893"/>
    <w:rsid w:val="005E2C53"/>
    <w:rsid w:val="005E3672"/>
    <w:rsid w:val="005E3693"/>
    <w:rsid w:val="005E370A"/>
    <w:rsid w:val="005E3ED3"/>
    <w:rsid w:val="005E48C6"/>
    <w:rsid w:val="005E6404"/>
    <w:rsid w:val="005E6820"/>
    <w:rsid w:val="005E6A52"/>
    <w:rsid w:val="005E6AD9"/>
    <w:rsid w:val="005E6B7A"/>
    <w:rsid w:val="005E6DC8"/>
    <w:rsid w:val="005F00F4"/>
    <w:rsid w:val="005F2086"/>
    <w:rsid w:val="005F3223"/>
    <w:rsid w:val="005F3841"/>
    <w:rsid w:val="005F5742"/>
    <w:rsid w:val="005F581E"/>
    <w:rsid w:val="005F5DB5"/>
    <w:rsid w:val="00601442"/>
    <w:rsid w:val="00603029"/>
    <w:rsid w:val="00603425"/>
    <w:rsid w:val="006042A2"/>
    <w:rsid w:val="00605010"/>
    <w:rsid w:val="00605F8B"/>
    <w:rsid w:val="00607E48"/>
    <w:rsid w:val="00610779"/>
    <w:rsid w:val="00610B10"/>
    <w:rsid w:val="00610D40"/>
    <w:rsid w:val="00610F5C"/>
    <w:rsid w:val="00610F64"/>
    <w:rsid w:val="00612BBB"/>
    <w:rsid w:val="00612C3E"/>
    <w:rsid w:val="00612E75"/>
    <w:rsid w:val="00613C0C"/>
    <w:rsid w:val="00614F19"/>
    <w:rsid w:val="0061683A"/>
    <w:rsid w:val="00617169"/>
    <w:rsid w:val="00617EAD"/>
    <w:rsid w:val="00622B32"/>
    <w:rsid w:val="00623585"/>
    <w:rsid w:val="0062375A"/>
    <w:rsid w:val="00623A48"/>
    <w:rsid w:val="0062586E"/>
    <w:rsid w:val="006259A7"/>
    <w:rsid w:val="00625A94"/>
    <w:rsid w:val="00626253"/>
    <w:rsid w:val="00631F38"/>
    <w:rsid w:val="00633303"/>
    <w:rsid w:val="006333E9"/>
    <w:rsid w:val="00633B7F"/>
    <w:rsid w:val="006345F0"/>
    <w:rsid w:val="00634A6D"/>
    <w:rsid w:val="00634A84"/>
    <w:rsid w:val="0063537B"/>
    <w:rsid w:val="00635424"/>
    <w:rsid w:val="00635D17"/>
    <w:rsid w:val="00636C48"/>
    <w:rsid w:val="00636C77"/>
    <w:rsid w:val="0064073B"/>
    <w:rsid w:val="00640DCE"/>
    <w:rsid w:val="0064170E"/>
    <w:rsid w:val="00641BBC"/>
    <w:rsid w:val="00641D90"/>
    <w:rsid w:val="00641E5D"/>
    <w:rsid w:val="006424F7"/>
    <w:rsid w:val="006444B2"/>
    <w:rsid w:val="006463E0"/>
    <w:rsid w:val="006471C6"/>
    <w:rsid w:val="0064772A"/>
    <w:rsid w:val="0064779B"/>
    <w:rsid w:val="0065122E"/>
    <w:rsid w:val="00651248"/>
    <w:rsid w:val="006512B8"/>
    <w:rsid w:val="0065476C"/>
    <w:rsid w:val="00654F42"/>
    <w:rsid w:val="00654FDD"/>
    <w:rsid w:val="00655DCD"/>
    <w:rsid w:val="00656755"/>
    <w:rsid w:val="006575B6"/>
    <w:rsid w:val="00660AB9"/>
    <w:rsid w:val="00660BE0"/>
    <w:rsid w:val="006619E0"/>
    <w:rsid w:val="00662334"/>
    <w:rsid w:val="006624EE"/>
    <w:rsid w:val="006633B9"/>
    <w:rsid w:val="00663BF7"/>
    <w:rsid w:val="00664774"/>
    <w:rsid w:val="006652C8"/>
    <w:rsid w:val="00671D2E"/>
    <w:rsid w:val="00675780"/>
    <w:rsid w:val="006765AC"/>
    <w:rsid w:val="00677471"/>
    <w:rsid w:val="00677C4E"/>
    <w:rsid w:val="0068086F"/>
    <w:rsid w:val="00680D66"/>
    <w:rsid w:val="00681B4F"/>
    <w:rsid w:val="00682A37"/>
    <w:rsid w:val="0068314B"/>
    <w:rsid w:val="006854EB"/>
    <w:rsid w:val="00687604"/>
    <w:rsid w:val="00690335"/>
    <w:rsid w:val="00690347"/>
    <w:rsid w:val="006911C7"/>
    <w:rsid w:val="00691920"/>
    <w:rsid w:val="00697590"/>
    <w:rsid w:val="006A0396"/>
    <w:rsid w:val="006A06FD"/>
    <w:rsid w:val="006A080A"/>
    <w:rsid w:val="006A1B89"/>
    <w:rsid w:val="006A2C49"/>
    <w:rsid w:val="006A73CD"/>
    <w:rsid w:val="006B1A3B"/>
    <w:rsid w:val="006B1C4A"/>
    <w:rsid w:val="006B2FC0"/>
    <w:rsid w:val="006B3D8A"/>
    <w:rsid w:val="006B5264"/>
    <w:rsid w:val="006B5814"/>
    <w:rsid w:val="006B5A1F"/>
    <w:rsid w:val="006B5E3C"/>
    <w:rsid w:val="006B7FEA"/>
    <w:rsid w:val="006C0411"/>
    <w:rsid w:val="006C0FCE"/>
    <w:rsid w:val="006C133A"/>
    <w:rsid w:val="006C16FD"/>
    <w:rsid w:val="006C1968"/>
    <w:rsid w:val="006C2E9A"/>
    <w:rsid w:val="006C51C3"/>
    <w:rsid w:val="006C5593"/>
    <w:rsid w:val="006C6268"/>
    <w:rsid w:val="006C6521"/>
    <w:rsid w:val="006C799E"/>
    <w:rsid w:val="006D0840"/>
    <w:rsid w:val="006D1A4D"/>
    <w:rsid w:val="006D29C1"/>
    <w:rsid w:val="006D2EAD"/>
    <w:rsid w:val="006D3F7E"/>
    <w:rsid w:val="006D4136"/>
    <w:rsid w:val="006D4C9B"/>
    <w:rsid w:val="006D4D60"/>
    <w:rsid w:val="006D50D1"/>
    <w:rsid w:val="006D5C78"/>
    <w:rsid w:val="006D7FB3"/>
    <w:rsid w:val="006E0A6D"/>
    <w:rsid w:val="006E16A1"/>
    <w:rsid w:val="006E2982"/>
    <w:rsid w:val="006E2D5A"/>
    <w:rsid w:val="006E2F6E"/>
    <w:rsid w:val="006E4898"/>
    <w:rsid w:val="006E4B48"/>
    <w:rsid w:val="006E4F19"/>
    <w:rsid w:val="006E4F1C"/>
    <w:rsid w:val="006F099A"/>
    <w:rsid w:val="006F0CFE"/>
    <w:rsid w:val="006F0E92"/>
    <w:rsid w:val="006F2DD3"/>
    <w:rsid w:val="006F6F02"/>
    <w:rsid w:val="006F7B25"/>
    <w:rsid w:val="00700D9E"/>
    <w:rsid w:val="007023E1"/>
    <w:rsid w:val="00705387"/>
    <w:rsid w:val="007061CE"/>
    <w:rsid w:val="00707E59"/>
    <w:rsid w:val="00711518"/>
    <w:rsid w:val="007144C2"/>
    <w:rsid w:val="0071463B"/>
    <w:rsid w:val="007158D4"/>
    <w:rsid w:val="0071596B"/>
    <w:rsid w:val="00715E5E"/>
    <w:rsid w:val="007173E8"/>
    <w:rsid w:val="007211F5"/>
    <w:rsid w:val="00721BCA"/>
    <w:rsid w:val="0072399F"/>
    <w:rsid w:val="007253F7"/>
    <w:rsid w:val="007265C4"/>
    <w:rsid w:val="007266F5"/>
    <w:rsid w:val="007268A3"/>
    <w:rsid w:val="007270E4"/>
    <w:rsid w:val="0072757A"/>
    <w:rsid w:val="00727C60"/>
    <w:rsid w:val="00730C73"/>
    <w:rsid w:val="007314B6"/>
    <w:rsid w:val="00731B56"/>
    <w:rsid w:val="00732473"/>
    <w:rsid w:val="00732714"/>
    <w:rsid w:val="00733682"/>
    <w:rsid w:val="00733C0A"/>
    <w:rsid w:val="00735C35"/>
    <w:rsid w:val="00735D37"/>
    <w:rsid w:val="00736A6C"/>
    <w:rsid w:val="00737076"/>
    <w:rsid w:val="00740110"/>
    <w:rsid w:val="0074142E"/>
    <w:rsid w:val="007431E2"/>
    <w:rsid w:val="0074353C"/>
    <w:rsid w:val="0074554C"/>
    <w:rsid w:val="00745D33"/>
    <w:rsid w:val="007501D5"/>
    <w:rsid w:val="00750575"/>
    <w:rsid w:val="007510AD"/>
    <w:rsid w:val="00752278"/>
    <w:rsid w:val="00752360"/>
    <w:rsid w:val="00753554"/>
    <w:rsid w:val="007537C9"/>
    <w:rsid w:val="00753F04"/>
    <w:rsid w:val="00754BB9"/>
    <w:rsid w:val="00754ED3"/>
    <w:rsid w:val="00755A73"/>
    <w:rsid w:val="0075683D"/>
    <w:rsid w:val="007579A5"/>
    <w:rsid w:val="00757C87"/>
    <w:rsid w:val="00757D7E"/>
    <w:rsid w:val="00760528"/>
    <w:rsid w:val="00761886"/>
    <w:rsid w:val="00761F35"/>
    <w:rsid w:val="0076534A"/>
    <w:rsid w:val="00765EA9"/>
    <w:rsid w:val="00766C4A"/>
    <w:rsid w:val="00770253"/>
    <w:rsid w:val="00772CFD"/>
    <w:rsid w:val="00773E58"/>
    <w:rsid w:val="007759AF"/>
    <w:rsid w:val="00776409"/>
    <w:rsid w:val="00776546"/>
    <w:rsid w:val="007769EC"/>
    <w:rsid w:val="00776A75"/>
    <w:rsid w:val="007772C4"/>
    <w:rsid w:val="0077737D"/>
    <w:rsid w:val="00777F8F"/>
    <w:rsid w:val="00780A72"/>
    <w:rsid w:val="00782A15"/>
    <w:rsid w:val="00782E01"/>
    <w:rsid w:val="007835DC"/>
    <w:rsid w:val="007839B4"/>
    <w:rsid w:val="0078407C"/>
    <w:rsid w:val="00784A2D"/>
    <w:rsid w:val="00784CC1"/>
    <w:rsid w:val="007872EA"/>
    <w:rsid w:val="0078794E"/>
    <w:rsid w:val="00790CB3"/>
    <w:rsid w:val="00790F2E"/>
    <w:rsid w:val="00790F7A"/>
    <w:rsid w:val="00791602"/>
    <w:rsid w:val="007918F7"/>
    <w:rsid w:val="007919DB"/>
    <w:rsid w:val="00791FD3"/>
    <w:rsid w:val="0079218D"/>
    <w:rsid w:val="00792245"/>
    <w:rsid w:val="007930C8"/>
    <w:rsid w:val="007942FE"/>
    <w:rsid w:val="007954EB"/>
    <w:rsid w:val="0079617F"/>
    <w:rsid w:val="0079646B"/>
    <w:rsid w:val="007965A5"/>
    <w:rsid w:val="00797A60"/>
    <w:rsid w:val="00797E61"/>
    <w:rsid w:val="007A17F9"/>
    <w:rsid w:val="007A1970"/>
    <w:rsid w:val="007A23C4"/>
    <w:rsid w:val="007A2AB9"/>
    <w:rsid w:val="007A3589"/>
    <w:rsid w:val="007A52E0"/>
    <w:rsid w:val="007A54EF"/>
    <w:rsid w:val="007A6250"/>
    <w:rsid w:val="007A6455"/>
    <w:rsid w:val="007A65EC"/>
    <w:rsid w:val="007A6E92"/>
    <w:rsid w:val="007A73D4"/>
    <w:rsid w:val="007A7F87"/>
    <w:rsid w:val="007B1869"/>
    <w:rsid w:val="007B2AD9"/>
    <w:rsid w:val="007B33CC"/>
    <w:rsid w:val="007B4C71"/>
    <w:rsid w:val="007B6385"/>
    <w:rsid w:val="007B6D8F"/>
    <w:rsid w:val="007B72F0"/>
    <w:rsid w:val="007C0C95"/>
    <w:rsid w:val="007C3736"/>
    <w:rsid w:val="007C50BF"/>
    <w:rsid w:val="007C5D09"/>
    <w:rsid w:val="007D029D"/>
    <w:rsid w:val="007D1263"/>
    <w:rsid w:val="007D2CF7"/>
    <w:rsid w:val="007D3C7A"/>
    <w:rsid w:val="007D4B81"/>
    <w:rsid w:val="007D4DF5"/>
    <w:rsid w:val="007D6303"/>
    <w:rsid w:val="007D6FBB"/>
    <w:rsid w:val="007E1613"/>
    <w:rsid w:val="007E1B60"/>
    <w:rsid w:val="007E3872"/>
    <w:rsid w:val="007E61C9"/>
    <w:rsid w:val="007E6A07"/>
    <w:rsid w:val="007F0050"/>
    <w:rsid w:val="007F1064"/>
    <w:rsid w:val="007F1A6F"/>
    <w:rsid w:val="007F3322"/>
    <w:rsid w:val="007F3EDB"/>
    <w:rsid w:val="007F460D"/>
    <w:rsid w:val="007F4D35"/>
    <w:rsid w:val="007F5C91"/>
    <w:rsid w:val="007F763F"/>
    <w:rsid w:val="007F7C86"/>
    <w:rsid w:val="0080023C"/>
    <w:rsid w:val="00801436"/>
    <w:rsid w:val="00801EBC"/>
    <w:rsid w:val="00801F85"/>
    <w:rsid w:val="0080527E"/>
    <w:rsid w:val="00805B4D"/>
    <w:rsid w:val="008065DD"/>
    <w:rsid w:val="008069AE"/>
    <w:rsid w:val="00806F12"/>
    <w:rsid w:val="0080715C"/>
    <w:rsid w:val="008076B6"/>
    <w:rsid w:val="008109A9"/>
    <w:rsid w:val="00810F7E"/>
    <w:rsid w:val="00811331"/>
    <w:rsid w:val="00812FB2"/>
    <w:rsid w:val="0081310F"/>
    <w:rsid w:val="00813DC2"/>
    <w:rsid w:val="0081407A"/>
    <w:rsid w:val="00814486"/>
    <w:rsid w:val="00820798"/>
    <w:rsid w:val="00820CB9"/>
    <w:rsid w:val="00820E6C"/>
    <w:rsid w:val="00822FE7"/>
    <w:rsid w:val="00823344"/>
    <w:rsid w:val="008235C7"/>
    <w:rsid w:val="00825951"/>
    <w:rsid w:val="008264F1"/>
    <w:rsid w:val="0082715F"/>
    <w:rsid w:val="0083122D"/>
    <w:rsid w:val="00831568"/>
    <w:rsid w:val="008334D5"/>
    <w:rsid w:val="00833AB4"/>
    <w:rsid w:val="00833B43"/>
    <w:rsid w:val="00834192"/>
    <w:rsid w:val="008349B1"/>
    <w:rsid w:val="00834A26"/>
    <w:rsid w:val="00836208"/>
    <w:rsid w:val="00836348"/>
    <w:rsid w:val="00837DA3"/>
    <w:rsid w:val="00841995"/>
    <w:rsid w:val="008420E2"/>
    <w:rsid w:val="008426D5"/>
    <w:rsid w:val="0084276D"/>
    <w:rsid w:val="00842C1C"/>
    <w:rsid w:val="00842C63"/>
    <w:rsid w:val="0084618C"/>
    <w:rsid w:val="00846316"/>
    <w:rsid w:val="00846602"/>
    <w:rsid w:val="00846A7A"/>
    <w:rsid w:val="0084720D"/>
    <w:rsid w:val="00851F02"/>
    <w:rsid w:val="008529A4"/>
    <w:rsid w:val="00853F5A"/>
    <w:rsid w:val="00854CAC"/>
    <w:rsid w:val="00855143"/>
    <w:rsid w:val="008558C3"/>
    <w:rsid w:val="00856FCD"/>
    <w:rsid w:val="0086529C"/>
    <w:rsid w:val="00865C62"/>
    <w:rsid w:val="008662FC"/>
    <w:rsid w:val="008669B6"/>
    <w:rsid w:val="0086712D"/>
    <w:rsid w:val="008678A0"/>
    <w:rsid w:val="0087024A"/>
    <w:rsid w:val="008702A4"/>
    <w:rsid w:val="008721F5"/>
    <w:rsid w:val="008737D3"/>
    <w:rsid w:val="0087496C"/>
    <w:rsid w:val="008758D7"/>
    <w:rsid w:val="00876C08"/>
    <w:rsid w:val="0087705E"/>
    <w:rsid w:val="008771F3"/>
    <w:rsid w:val="00881819"/>
    <w:rsid w:val="00882C84"/>
    <w:rsid w:val="00883637"/>
    <w:rsid w:val="008865F2"/>
    <w:rsid w:val="008912E0"/>
    <w:rsid w:val="008916E8"/>
    <w:rsid w:val="00892B41"/>
    <w:rsid w:val="008945E9"/>
    <w:rsid w:val="008954E7"/>
    <w:rsid w:val="00896084"/>
    <w:rsid w:val="00897227"/>
    <w:rsid w:val="008A0437"/>
    <w:rsid w:val="008A15FD"/>
    <w:rsid w:val="008A1F85"/>
    <w:rsid w:val="008A2661"/>
    <w:rsid w:val="008A289D"/>
    <w:rsid w:val="008A29E0"/>
    <w:rsid w:val="008A2A34"/>
    <w:rsid w:val="008A3D0C"/>
    <w:rsid w:val="008A3D0D"/>
    <w:rsid w:val="008A4859"/>
    <w:rsid w:val="008A4A6C"/>
    <w:rsid w:val="008A5174"/>
    <w:rsid w:val="008A6435"/>
    <w:rsid w:val="008A740F"/>
    <w:rsid w:val="008A7A18"/>
    <w:rsid w:val="008A7F1F"/>
    <w:rsid w:val="008B0380"/>
    <w:rsid w:val="008B080A"/>
    <w:rsid w:val="008B0903"/>
    <w:rsid w:val="008B0F6E"/>
    <w:rsid w:val="008B14BC"/>
    <w:rsid w:val="008B1BAC"/>
    <w:rsid w:val="008B1EDC"/>
    <w:rsid w:val="008B29D2"/>
    <w:rsid w:val="008B3806"/>
    <w:rsid w:val="008B48AC"/>
    <w:rsid w:val="008B4DEB"/>
    <w:rsid w:val="008B77EF"/>
    <w:rsid w:val="008C14FD"/>
    <w:rsid w:val="008C2425"/>
    <w:rsid w:val="008C4BF4"/>
    <w:rsid w:val="008C4E64"/>
    <w:rsid w:val="008C7B67"/>
    <w:rsid w:val="008D01A0"/>
    <w:rsid w:val="008D07D5"/>
    <w:rsid w:val="008D1137"/>
    <w:rsid w:val="008D25F1"/>
    <w:rsid w:val="008D2D7B"/>
    <w:rsid w:val="008D34A1"/>
    <w:rsid w:val="008D3B9A"/>
    <w:rsid w:val="008D3E2B"/>
    <w:rsid w:val="008D4599"/>
    <w:rsid w:val="008D7751"/>
    <w:rsid w:val="008D7BB4"/>
    <w:rsid w:val="008D7CDC"/>
    <w:rsid w:val="008E1518"/>
    <w:rsid w:val="008E4C39"/>
    <w:rsid w:val="008E5B91"/>
    <w:rsid w:val="008E7407"/>
    <w:rsid w:val="008E7711"/>
    <w:rsid w:val="008E7B62"/>
    <w:rsid w:val="008F5788"/>
    <w:rsid w:val="008F63F5"/>
    <w:rsid w:val="008F6475"/>
    <w:rsid w:val="008F7042"/>
    <w:rsid w:val="008F798D"/>
    <w:rsid w:val="008F7A49"/>
    <w:rsid w:val="008F7BA8"/>
    <w:rsid w:val="00901A40"/>
    <w:rsid w:val="00902DD3"/>
    <w:rsid w:val="00902EF7"/>
    <w:rsid w:val="009030B3"/>
    <w:rsid w:val="009035A6"/>
    <w:rsid w:val="00903F54"/>
    <w:rsid w:val="00904FC4"/>
    <w:rsid w:val="0090512E"/>
    <w:rsid w:val="009068B2"/>
    <w:rsid w:val="00906B74"/>
    <w:rsid w:val="0090715F"/>
    <w:rsid w:val="009076C5"/>
    <w:rsid w:val="00907B13"/>
    <w:rsid w:val="00910AF0"/>
    <w:rsid w:val="00910E82"/>
    <w:rsid w:val="0091108D"/>
    <w:rsid w:val="009115CB"/>
    <w:rsid w:val="0091192E"/>
    <w:rsid w:val="009132DD"/>
    <w:rsid w:val="009138D0"/>
    <w:rsid w:val="00913E01"/>
    <w:rsid w:val="0091533B"/>
    <w:rsid w:val="009158FF"/>
    <w:rsid w:val="00916EE7"/>
    <w:rsid w:val="00916FB6"/>
    <w:rsid w:val="009177DE"/>
    <w:rsid w:val="009207F7"/>
    <w:rsid w:val="00921175"/>
    <w:rsid w:val="00922063"/>
    <w:rsid w:val="0092298F"/>
    <w:rsid w:val="0092788C"/>
    <w:rsid w:val="00930048"/>
    <w:rsid w:val="00931512"/>
    <w:rsid w:val="00931CFA"/>
    <w:rsid w:val="00932164"/>
    <w:rsid w:val="00932422"/>
    <w:rsid w:val="009347EF"/>
    <w:rsid w:val="00934941"/>
    <w:rsid w:val="00934A31"/>
    <w:rsid w:val="00934AD9"/>
    <w:rsid w:val="00934EEA"/>
    <w:rsid w:val="009355BD"/>
    <w:rsid w:val="00935C6F"/>
    <w:rsid w:val="00936D12"/>
    <w:rsid w:val="0093777C"/>
    <w:rsid w:val="0093787B"/>
    <w:rsid w:val="00940F59"/>
    <w:rsid w:val="00940FC4"/>
    <w:rsid w:val="009419ED"/>
    <w:rsid w:val="00941A8A"/>
    <w:rsid w:val="00941BF7"/>
    <w:rsid w:val="00941DF7"/>
    <w:rsid w:val="009424ED"/>
    <w:rsid w:val="00942CA7"/>
    <w:rsid w:val="00942E39"/>
    <w:rsid w:val="009439CA"/>
    <w:rsid w:val="00943A89"/>
    <w:rsid w:val="00944F6D"/>
    <w:rsid w:val="00945646"/>
    <w:rsid w:val="009468F5"/>
    <w:rsid w:val="00946F5D"/>
    <w:rsid w:val="00947A9D"/>
    <w:rsid w:val="00947B88"/>
    <w:rsid w:val="00950382"/>
    <w:rsid w:val="00952418"/>
    <w:rsid w:val="009525BB"/>
    <w:rsid w:val="0095412B"/>
    <w:rsid w:val="009559B4"/>
    <w:rsid w:val="00960860"/>
    <w:rsid w:val="009624A5"/>
    <w:rsid w:val="00964D37"/>
    <w:rsid w:val="009669BC"/>
    <w:rsid w:val="00966D8C"/>
    <w:rsid w:val="009702D8"/>
    <w:rsid w:val="009703ED"/>
    <w:rsid w:val="00970812"/>
    <w:rsid w:val="00970B47"/>
    <w:rsid w:val="009714BE"/>
    <w:rsid w:val="0097158E"/>
    <w:rsid w:val="00971E00"/>
    <w:rsid w:val="00972130"/>
    <w:rsid w:val="009733AE"/>
    <w:rsid w:val="009735E1"/>
    <w:rsid w:val="00974C9E"/>
    <w:rsid w:val="009751A3"/>
    <w:rsid w:val="00975FA9"/>
    <w:rsid w:val="00975FCD"/>
    <w:rsid w:val="009813FE"/>
    <w:rsid w:val="009815D8"/>
    <w:rsid w:val="00981621"/>
    <w:rsid w:val="009819DD"/>
    <w:rsid w:val="009821E1"/>
    <w:rsid w:val="0098468E"/>
    <w:rsid w:val="009847BA"/>
    <w:rsid w:val="0098533D"/>
    <w:rsid w:val="00985911"/>
    <w:rsid w:val="009860F7"/>
    <w:rsid w:val="0098659B"/>
    <w:rsid w:val="00986E30"/>
    <w:rsid w:val="00986E77"/>
    <w:rsid w:val="00986FA8"/>
    <w:rsid w:val="00987D71"/>
    <w:rsid w:val="00990B10"/>
    <w:rsid w:val="0099140D"/>
    <w:rsid w:val="00991BCA"/>
    <w:rsid w:val="00991F15"/>
    <w:rsid w:val="0099250E"/>
    <w:rsid w:val="00995882"/>
    <w:rsid w:val="00995AC0"/>
    <w:rsid w:val="00995C2F"/>
    <w:rsid w:val="0099671D"/>
    <w:rsid w:val="00997A17"/>
    <w:rsid w:val="009A049B"/>
    <w:rsid w:val="009A1A6E"/>
    <w:rsid w:val="009A2CD8"/>
    <w:rsid w:val="009A3ED3"/>
    <w:rsid w:val="009A459D"/>
    <w:rsid w:val="009A45B1"/>
    <w:rsid w:val="009A5FDA"/>
    <w:rsid w:val="009B01B1"/>
    <w:rsid w:val="009B02B2"/>
    <w:rsid w:val="009B056C"/>
    <w:rsid w:val="009B0C64"/>
    <w:rsid w:val="009B2DA5"/>
    <w:rsid w:val="009B338C"/>
    <w:rsid w:val="009B39F9"/>
    <w:rsid w:val="009B4845"/>
    <w:rsid w:val="009B4992"/>
    <w:rsid w:val="009B50C7"/>
    <w:rsid w:val="009B5297"/>
    <w:rsid w:val="009B5643"/>
    <w:rsid w:val="009C0316"/>
    <w:rsid w:val="009C065E"/>
    <w:rsid w:val="009C108D"/>
    <w:rsid w:val="009C22B0"/>
    <w:rsid w:val="009C4684"/>
    <w:rsid w:val="009C52A3"/>
    <w:rsid w:val="009C59DB"/>
    <w:rsid w:val="009C738D"/>
    <w:rsid w:val="009C76FA"/>
    <w:rsid w:val="009D0471"/>
    <w:rsid w:val="009D1488"/>
    <w:rsid w:val="009D1B2C"/>
    <w:rsid w:val="009D1FDF"/>
    <w:rsid w:val="009D28A4"/>
    <w:rsid w:val="009D44CC"/>
    <w:rsid w:val="009D6439"/>
    <w:rsid w:val="009D6783"/>
    <w:rsid w:val="009D6C2A"/>
    <w:rsid w:val="009E0432"/>
    <w:rsid w:val="009E0E2F"/>
    <w:rsid w:val="009E0F60"/>
    <w:rsid w:val="009E1055"/>
    <w:rsid w:val="009E1D11"/>
    <w:rsid w:val="009E268D"/>
    <w:rsid w:val="009E2B01"/>
    <w:rsid w:val="009E365C"/>
    <w:rsid w:val="009E52FA"/>
    <w:rsid w:val="009E5872"/>
    <w:rsid w:val="009E5F67"/>
    <w:rsid w:val="009E6904"/>
    <w:rsid w:val="009E6BDD"/>
    <w:rsid w:val="009E7124"/>
    <w:rsid w:val="009E7228"/>
    <w:rsid w:val="009F0667"/>
    <w:rsid w:val="009F19CC"/>
    <w:rsid w:val="009F4629"/>
    <w:rsid w:val="009F4A19"/>
    <w:rsid w:val="009F54D7"/>
    <w:rsid w:val="009F5DE6"/>
    <w:rsid w:val="00A01084"/>
    <w:rsid w:val="00A01327"/>
    <w:rsid w:val="00A01EE9"/>
    <w:rsid w:val="00A025D1"/>
    <w:rsid w:val="00A02948"/>
    <w:rsid w:val="00A02B48"/>
    <w:rsid w:val="00A03236"/>
    <w:rsid w:val="00A037B0"/>
    <w:rsid w:val="00A03E09"/>
    <w:rsid w:val="00A045C7"/>
    <w:rsid w:val="00A04788"/>
    <w:rsid w:val="00A04E80"/>
    <w:rsid w:val="00A059A1"/>
    <w:rsid w:val="00A06B33"/>
    <w:rsid w:val="00A06EE7"/>
    <w:rsid w:val="00A0700D"/>
    <w:rsid w:val="00A10CDD"/>
    <w:rsid w:val="00A11A29"/>
    <w:rsid w:val="00A1221B"/>
    <w:rsid w:val="00A130FB"/>
    <w:rsid w:val="00A13C9E"/>
    <w:rsid w:val="00A13ED1"/>
    <w:rsid w:val="00A1444E"/>
    <w:rsid w:val="00A148F5"/>
    <w:rsid w:val="00A16238"/>
    <w:rsid w:val="00A173F1"/>
    <w:rsid w:val="00A17909"/>
    <w:rsid w:val="00A17DF0"/>
    <w:rsid w:val="00A20277"/>
    <w:rsid w:val="00A20E89"/>
    <w:rsid w:val="00A2102D"/>
    <w:rsid w:val="00A21B20"/>
    <w:rsid w:val="00A21F83"/>
    <w:rsid w:val="00A220D5"/>
    <w:rsid w:val="00A23F02"/>
    <w:rsid w:val="00A24256"/>
    <w:rsid w:val="00A245CA"/>
    <w:rsid w:val="00A25398"/>
    <w:rsid w:val="00A259C6"/>
    <w:rsid w:val="00A2641D"/>
    <w:rsid w:val="00A267E5"/>
    <w:rsid w:val="00A26CDC"/>
    <w:rsid w:val="00A300B0"/>
    <w:rsid w:val="00A31408"/>
    <w:rsid w:val="00A3200F"/>
    <w:rsid w:val="00A3222D"/>
    <w:rsid w:val="00A32A89"/>
    <w:rsid w:val="00A3349E"/>
    <w:rsid w:val="00A3634A"/>
    <w:rsid w:val="00A37026"/>
    <w:rsid w:val="00A3770C"/>
    <w:rsid w:val="00A37ACC"/>
    <w:rsid w:val="00A40007"/>
    <w:rsid w:val="00A40AE2"/>
    <w:rsid w:val="00A42AC1"/>
    <w:rsid w:val="00A42CC2"/>
    <w:rsid w:val="00A42DED"/>
    <w:rsid w:val="00A43BE5"/>
    <w:rsid w:val="00A43BEE"/>
    <w:rsid w:val="00A43F5D"/>
    <w:rsid w:val="00A45356"/>
    <w:rsid w:val="00A45FC6"/>
    <w:rsid w:val="00A4792A"/>
    <w:rsid w:val="00A47BFE"/>
    <w:rsid w:val="00A50B69"/>
    <w:rsid w:val="00A510C7"/>
    <w:rsid w:val="00A51176"/>
    <w:rsid w:val="00A511AA"/>
    <w:rsid w:val="00A529D6"/>
    <w:rsid w:val="00A53685"/>
    <w:rsid w:val="00A54BDD"/>
    <w:rsid w:val="00A5550F"/>
    <w:rsid w:val="00A561DA"/>
    <w:rsid w:val="00A563B7"/>
    <w:rsid w:val="00A57103"/>
    <w:rsid w:val="00A5747A"/>
    <w:rsid w:val="00A578CD"/>
    <w:rsid w:val="00A6055A"/>
    <w:rsid w:val="00A60B06"/>
    <w:rsid w:val="00A618C4"/>
    <w:rsid w:val="00A639FB"/>
    <w:rsid w:val="00A6489B"/>
    <w:rsid w:val="00A648C8"/>
    <w:rsid w:val="00A65698"/>
    <w:rsid w:val="00A67A8F"/>
    <w:rsid w:val="00A67F0F"/>
    <w:rsid w:val="00A67F92"/>
    <w:rsid w:val="00A71D0E"/>
    <w:rsid w:val="00A72924"/>
    <w:rsid w:val="00A72D0E"/>
    <w:rsid w:val="00A72F3D"/>
    <w:rsid w:val="00A73E7F"/>
    <w:rsid w:val="00A74A41"/>
    <w:rsid w:val="00A753F9"/>
    <w:rsid w:val="00A7655C"/>
    <w:rsid w:val="00A770F6"/>
    <w:rsid w:val="00A803B6"/>
    <w:rsid w:val="00A814B6"/>
    <w:rsid w:val="00A82B21"/>
    <w:rsid w:val="00A84DAB"/>
    <w:rsid w:val="00A85217"/>
    <w:rsid w:val="00A858DC"/>
    <w:rsid w:val="00A85CCB"/>
    <w:rsid w:val="00A85D79"/>
    <w:rsid w:val="00A8712B"/>
    <w:rsid w:val="00A87414"/>
    <w:rsid w:val="00A904BC"/>
    <w:rsid w:val="00A90CDD"/>
    <w:rsid w:val="00A91A3D"/>
    <w:rsid w:val="00A91E1A"/>
    <w:rsid w:val="00A922C6"/>
    <w:rsid w:val="00A929EF"/>
    <w:rsid w:val="00A92E0D"/>
    <w:rsid w:val="00A92E6E"/>
    <w:rsid w:val="00A92F5A"/>
    <w:rsid w:val="00A9360D"/>
    <w:rsid w:val="00A94241"/>
    <w:rsid w:val="00A94512"/>
    <w:rsid w:val="00A946F7"/>
    <w:rsid w:val="00A957BE"/>
    <w:rsid w:val="00A959CF"/>
    <w:rsid w:val="00A95BBA"/>
    <w:rsid w:val="00AA1FA3"/>
    <w:rsid w:val="00AA2B55"/>
    <w:rsid w:val="00AA5A37"/>
    <w:rsid w:val="00AA5AF9"/>
    <w:rsid w:val="00AA6505"/>
    <w:rsid w:val="00AA76A0"/>
    <w:rsid w:val="00AA7C74"/>
    <w:rsid w:val="00AA7F4A"/>
    <w:rsid w:val="00AB1410"/>
    <w:rsid w:val="00AB1552"/>
    <w:rsid w:val="00AB3AB9"/>
    <w:rsid w:val="00AB4095"/>
    <w:rsid w:val="00AB4161"/>
    <w:rsid w:val="00AB42C7"/>
    <w:rsid w:val="00AB44DB"/>
    <w:rsid w:val="00AB50D7"/>
    <w:rsid w:val="00AB5395"/>
    <w:rsid w:val="00AB7A54"/>
    <w:rsid w:val="00AC034C"/>
    <w:rsid w:val="00AC05D2"/>
    <w:rsid w:val="00AC1E02"/>
    <w:rsid w:val="00AC2AF0"/>
    <w:rsid w:val="00AC30D9"/>
    <w:rsid w:val="00AC3E81"/>
    <w:rsid w:val="00AC4743"/>
    <w:rsid w:val="00AC4E90"/>
    <w:rsid w:val="00AC5B8A"/>
    <w:rsid w:val="00AC603D"/>
    <w:rsid w:val="00AC6332"/>
    <w:rsid w:val="00AC73DE"/>
    <w:rsid w:val="00AC7A29"/>
    <w:rsid w:val="00AD0085"/>
    <w:rsid w:val="00AD1797"/>
    <w:rsid w:val="00AD1AE6"/>
    <w:rsid w:val="00AD2233"/>
    <w:rsid w:val="00AD278D"/>
    <w:rsid w:val="00AD39D1"/>
    <w:rsid w:val="00AD4033"/>
    <w:rsid w:val="00AD4337"/>
    <w:rsid w:val="00AD497E"/>
    <w:rsid w:val="00AD5B93"/>
    <w:rsid w:val="00AE011B"/>
    <w:rsid w:val="00AE022C"/>
    <w:rsid w:val="00AE12C0"/>
    <w:rsid w:val="00AE1AE1"/>
    <w:rsid w:val="00AE2627"/>
    <w:rsid w:val="00AE291B"/>
    <w:rsid w:val="00AE5287"/>
    <w:rsid w:val="00AE53CD"/>
    <w:rsid w:val="00AF01BA"/>
    <w:rsid w:val="00AF0DF9"/>
    <w:rsid w:val="00AF1124"/>
    <w:rsid w:val="00AF1CA1"/>
    <w:rsid w:val="00AF2637"/>
    <w:rsid w:val="00AF2E81"/>
    <w:rsid w:val="00AF31CD"/>
    <w:rsid w:val="00AF3593"/>
    <w:rsid w:val="00AF4A8A"/>
    <w:rsid w:val="00AF5420"/>
    <w:rsid w:val="00AF5F2D"/>
    <w:rsid w:val="00AF6467"/>
    <w:rsid w:val="00AF67B6"/>
    <w:rsid w:val="00AF6BA9"/>
    <w:rsid w:val="00AF6CD8"/>
    <w:rsid w:val="00AF74AE"/>
    <w:rsid w:val="00B00212"/>
    <w:rsid w:val="00B0079B"/>
    <w:rsid w:val="00B03B93"/>
    <w:rsid w:val="00B07621"/>
    <w:rsid w:val="00B0789B"/>
    <w:rsid w:val="00B11479"/>
    <w:rsid w:val="00B11D78"/>
    <w:rsid w:val="00B14185"/>
    <w:rsid w:val="00B16AC8"/>
    <w:rsid w:val="00B20891"/>
    <w:rsid w:val="00B21924"/>
    <w:rsid w:val="00B219BA"/>
    <w:rsid w:val="00B21DC3"/>
    <w:rsid w:val="00B22C06"/>
    <w:rsid w:val="00B22EB5"/>
    <w:rsid w:val="00B234A5"/>
    <w:rsid w:val="00B23663"/>
    <w:rsid w:val="00B23C28"/>
    <w:rsid w:val="00B2546F"/>
    <w:rsid w:val="00B33A22"/>
    <w:rsid w:val="00B34488"/>
    <w:rsid w:val="00B34ACF"/>
    <w:rsid w:val="00B35947"/>
    <w:rsid w:val="00B360E6"/>
    <w:rsid w:val="00B3620F"/>
    <w:rsid w:val="00B37D6D"/>
    <w:rsid w:val="00B4003A"/>
    <w:rsid w:val="00B42DD0"/>
    <w:rsid w:val="00B43AEF"/>
    <w:rsid w:val="00B43E46"/>
    <w:rsid w:val="00B447A6"/>
    <w:rsid w:val="00B46CB4"/>
    <w:rsid w:val="00B478F4"/>
    <w:rsid w:val="00B479E4"/>
    <w:rsid w:val="00B509AD"/>
    <w:rsid w:val="00B51E81"/>
    <w:rsid w:val="00B5312A"/>
    <w:rsid w:val="00B53630"/>
    <w:rsid w:val="00B5457A"/>
    <w:rsid w:val="00B54892"/>
    <w:rsid w:val="00B55E97"/>
    <w:rsid w:val="00B561E0"/>
    <w:rsid w:val="00B570DC"/>
    <w:rsid w:val="00B574C4"/>
    <w:rsid w:val="00B602FA"/>
    <w:rsid w:val="00B622E5"/>
    <w:rsid w:val="00B62435"/>
    <w:rsid w:val="00B62643"/>
    <w:rsid w:val="00B6316B"/>
    <w:rsid w:val="00B63D90"/>
    <w:rsid w:val="00B6639A"/>
    <w:rsid w:val="00B66B6E"/>
    <w:rsid w:val="00B66FF1"/>
    <w:rsid w:val="00B67227"/>
    <w:rsid w:val="00B67696"/>
    <w:rsid w:val="00B702A7"/>
    <w:rsid w:val="00B70793"/>
    <w:rsid w:val="00B710CD"/>
    <w:rsid w:val="00B716EB"/>
    <w:rsid w:val="00B71B68"/>
    <w:rsid w:val="00B72339"/>
    <w:rsid w:val="00B733A9"/>
    <w:rsid w:val="00B74CB4"/>
    <w:rsid w:val="00B7528B"/>
    <w:rsid w:val="00B756A1"/>
    <w:rsid w:val="00B76C3F"/>
    <w:rsid w:val="00B80024"/>
    <w:rsid w:val="00B8014D"/>
    <w:rsid w:val="00B808BE"/>
    <w:rsid w:val="00B80B65"/>
    <w:rsid w:val="00B80D21"/>
    <w:rsid w:val="00B81825"/>
    <w:rsid w:val="00B822E3"/>
    <w:rsid w:val="00B834C8"/>
    <w:rsid w:val="00B83A87"/>
    <w:rsid w:val="00B83C9D"/>
    <w:rsid w:val="00B83DA4"/>
    <w:rsid w:val="00B85523"/>
    <w:rsid w:val="00B85666"/>
    <w:rsid w:val="00B85AA7"/>
    <w:rsid w:val="00B85B98"/>
    <w:rsid w:val="00B8669B"/>
    <w:rsid w:val="00B8715C"/>
    <w:rsid w:val="00B87ECD"/>
    <w:rsid w:val="00B9082E"/>
    <w:rsid w:val="00B908E1"/>
    <w:rsid w:val="00B9157D"/>
    <w:rsid w:val="00B9370A"/>
    <w:rsid w:val="00B94465"/>
    <w:rsid w:val="00B94F57"/>
    <w:rsid w:val="00B9503B"/>
    <w:rsid w:val="00B95962"/>
    <w:rsid w:val="00B960AF"/>
    <w:rsid w:val="00B96623"/>
    <w:rsid w:val="00B971DB"/>
    <w:rsid w:val="00BA0630"/>
    <w:rsid w:val="00BA090F"/>
    <w:rsid w:val="00BA21A0"/>
    <w:rsid w:val="00BA2AD8"/>
    <w:rsid w:val="00BA2E6D"/>
    <w:rsid w:val="00BA349C"/>
    <w:rsid w:val="00BA3D0F"/>
    <w:rsid w:val="00BA4C57"/>
    <w:rsid w:val="00BA4EFA"/>
    <w:rsid w:val="00BA5441"/>
    <w:rsid w:val="00BA5F54"/>
    <w:rsid w:val="00BA7476"/>
    <w:rsid w:val="00BA7838"/>
    <w:rsid w:val="00BB2E14"/>
    <w:rsid w:val="00BB36A1"/>
    <w:rsid w:val="00BB4DC1"/>
    <w:rsid w:val="00BB576B"/>
    <w:rsid w:val="00BB5C24"/>
    <w:rsid w:val="00BB6383"/>
    <w:rsid w:val="00BB729A"/>
    <w:rsid w:val="00BC1AE9"/>
    <w:rsid w:val="00BC223B"/>
    <w:rsid w:val="00BC26B4"/>
    <w:rsid w:val="00BC2727"/>
    <w:rsid w:val="00BC32C2"/>
    <w:rsid w:val="00BC34A6"/>
    <w:rsid w:val="00BC54EC"/>
    <w:rsid w:val="00BC5787"/>
    <w:rsid w:val="00BC5BAF"/>
    <w:rsid w:val="00BC6A9F"/>
    <w:rsid w:val="00BC766E"/>
    <w:rsid w:val="00BC7A42"/>
    <w:rsid w:val="00BC7DEB"/>
    <w:rsid w:val="00BD0045"/>
    <w:rsid w:val="00BD010A"/>
    <w:rsid w:val="00BD090B"/>
    <w:rsid w:val="00BD0CC1"/>
    <w:rsid w:val="00BD2283"/>
    <w:rsid w:val="00BD22E7"/>
    <w:rsid w:val="00BD3814"/>
    <w:rsid w:val="00BD5D0B"/>
    <w:rsid w:val="00BD5F70"/>
    <w:rsid w:val="00BD61F4"/>
    <w:rsid w:val="00BD6AB8"/>
    <w:rsid w:val="00BE098A"/>
    <w:rsid w:val="00BE0EA0"/>
    <w:rsid w:val="00BE2DC1"/>
    <w:rsid w:val="00BE359C"/>
    <w:rsid w:val="00BE3645"/>
    <w:rsid w:val="00BE6203"/>
    <w:rsid w:val="00BE76E6"/>
    <w:rsid w:val="00BE7BF5"/>
    <w:rsid w:val="00BF122D"/>
    <w:rsid w:val="00BF1984"/>
    <w:rsid w:val="00BF2083"/>
    <w:rsid w:val="00BF412D"/>
    <w:rsid w:val="00BF6434"/>
    <w:rsid w:val="00C0036A"/>
    <w:rsid w:val="00C006B2"/>
    <w:rsid w:val="00C00765"/>
    <w:rsid w:val="00C02C06"/>
    <w:rsid w:val="00C034CC"/>
    <w:rsid w:val="00C03AFD"/>
    <w:rsid w:val="00C045BF"/>
    <w:rsid w:val="00C04952"/>
    <w:rsid w:val="00C0563D"/>
    <w:rsid w:val="00C057B0"/>
    <w:rsid w:val="00C07626"/>
    <w:rsid w:val="00C12DEA"/>
    <w:rsid w:val="00C13033"/>
    <w:rsid w:val="00C131DA"/>
    <w:rsid w:val="00C13308"/>
    <w:rsid w:val="00C1399D"/>
    <w:rsid w:val="00C14247"/>
    <w:rsid w:val="00C14D21"/>
    <w:rsid w:val="00C14F83"/>
    <w:rsid w:val="00C15F34"/>
    <w:rsid w:val="00C16122"/>
    <w:rsid w:val="00C16974"/>
    <w:rsid w:val="00C1747A"/>
    <w:rsid w:val="00C178C6"/>
    <w:rsid w:val="00C2048F"/>
    <w:rsid w:val="00C21323"/>
    <w:rsid w:val="00C234D6"/>
    <w:rsid w:val="00C23B36"/>
    <w:rsid w:val="00C242D0"/>
    <w:rsid w:val="00C242EB"/>
    <w:rsid w:val="00C25C90"/>
    <w:rsid w:val="00C25DF1"/>
    <w:rsid w:val="00C30A08"/>
    <w:rsid w:val="00C31A15"/>
    <w:rsid w:val="00C31AC2"/>
    <w:rsid w:val="00C31CF7"/>
    <w:rsid w:val="00C31D9F"/>
    <w:rsid w:val="00C33096"/>
    <w:rsid w:val="00C33E1F"/>
    <w:rsid w:val="00C34ECB"/>
    <w:rsid w:val="00C34F03"/>
    <w:rsid w:val="00C359E6"/>
    <w:rsid w:val="00C379DF"/>
    <w:rsid w:val="00C4109B"/>
    <w:rsid w:val="00C413A4"/>
    <w:rsid w:val="00C4254D"/>
    <w:rsid w:val="00C42B3F"/>
    <w:rsid w:val="00C42FED"/>
    <w:rsid w:val="00C43697"/>
    <w:rsid w:val="00C444A8"/>
    <w:rsid w:val="00C44637"/>
    <w:rsid w:val="00C455EB"/>
    <w:rsid w:val="00C45F1E"/>
    <w:rsid w:val="00C4626C"/>
    <w:rsid w:val="00C4696D"/>
    <w:rsid w:val="00C50870"/>
    <w:rsid w:val="00C51FC5"/>
    <w:rsid w:val="00C52857"/>
    <w:rsid w:val="00C5461A"/>
    <w:rsid w:val="00C54942"/>
    <w:rsid w:val="00C56436"/>
    <w:rsid w:val="00C56C6D"/>
    <w:rsid w:val="00C56EB1"/>
    <w:rsid w:val="00C56FC3"/>
    <w:rsid w:val="00C57C87"/>
    <w:rsid w:val="00C613BB"/>
    <w:rsid w:val="00C616CD"/>
    <w:rsid w:val="00C622B8"/>
    <w:rsid w:val="00C62AE8"/>
    <w:rsid w:val="00C64899"/>
    <w:rsid w:val="00C65C6C"/>
    <w:rsid w:val="00C66972"/>
    <w:rsid w:val="00C66ED8"/>
    <w:rsid w:val="00C6721B"/>
    <w:rsid w:val="00C708A9"/>
    <w:rsid w:val="00C73592"/>
    <w:rsid w:val="00C73731"/>
    <w:rsid w:val="00C73FB1"/>
    <w:rsid w:val="00C7490C"/>
    <w:rsid w:val="00C74E1D"/>
    <w:rsid w:val="00C74F6B"/>
    <w:rsid w:val="00C75B32"/>
    <w:rsid w:val="00C811EE"/>
    <w:rsid w:val="00C814C7"/>
    <w:rsid w:val="00C81A15"/>
    <w:rsid w:val="00C81C9C"/>
    <w:rsid w:val="00C823CA"/>
    <w:rsid w:val="00C82AE4"/>
    <w:rsid w:val="00C838F5"/>
    <w:rsid w:val="00C83F28"/>
    <w:rsid w:val="00C84D7D"/>
    <w:rsid w:val="00C84F61"/>
    <w:rsid w:val="00C869A8"/>
    <w:rsid w:val="00C86D15"/>
    <w:rsid w:val="00C910DC"/>
    <w:rsid w:val="00C9193E"/>
    <w:rsid w:val="00C91DFB"/>
    <w:rsid w:val="00C91EE7"/>
    <w:rsid w:val="00C92FE2"/>
    <w:rsid w:val="00C93482"/>
    <w:rsid w:val="00C935CD"/>
    <w:rsid w:val="00C93927"/>
    <w:rsid w:val="00C93F03"/>
    <w:rsid w:val="00C945A6"/>
    <w:rsid w:val="00C9530B"/>
    <w:rsid w:val="00C95CDA"/>
    <w:rsid w:val="00C96EDA"/>
    <w:rsid w:val="00C97091"/>
    <w:rsid w:val="00C97A75"/>
    <w:rsid w:val="00CA0F6C"/>
    <w:rsid w:val="00CA12FA"/>
    <w:rsid w:val="00CA1F9F"/>
    <w:rsid w:val="00CA4E75"/>
    <w:rsid w:val="00CA5442"/>
    <w:rsid w:val="00CA5D79"/>
    <w:rsid w:val="00CA687C"/>
    <w:rsid w:val="00CA6D55"/>
    <w:rsid w:val="00CA71C9"/>
    <w:rsid w:val="00CA7D7F"/>
    <w:rsid w:val="00CB09FD"/>
    <w:rsid w:val="00CB1567"/>
    <w:rsid w:val="00CB1BFB"/>
    <w:rsid w:val="00CB27CA"/>
    <w:rsid w:val="00CB290C"/>
    <w:rsid w:val="00CB408E"/>
    <w:rsid w:val="00CB4953"/>
    <w:rsid w:val="00CB4C59"/>
    <w:rsid w:val="00CB5734"/>
    <w:rsid w:val="00CB607D"/>
    <w:rsid w:val="00CB70B0"/>
    <w:rsid w:val="00CB731C"/>
    <w:rsid w:val="00CB74F9"/>
    <w:rsid w:val="00CB7C64"/>
    <w:rsid w:val="00CC0D30"/>
    <w:rsid w:val="00CC24F9"/>
    <w:rsid w:val="00CC4450"/>
    <w:rsid w:val="00CC5E4D"/>
    <w:rsid w:val="00CC67E0"/>
    <w:rsid w:val="00CC6939"/>
    <w:rsid w:val="00CC7FE5"/>
    <w:rsid w:val="00CD072E"/>
    <w:rsid w:val="00CD0DA5"/>
    <w:rsid w:val="00CD1973"/>
    <w:rsid w:val="00CD54E4"/>
    <w:rsid w:val="00CD5C79"/>
    <w:rsid w:val="00CE0DB9"/>
    <w:rsid w:val="00CE2B09"/>
    <w:rsid w:val="00CE2C46"/>
    <w:rsid w:val="00CE3325"/>
    <w:rsid w:val="00CE3492"/>
    <w:rsid w:val="00CE36C3"/>
    <w:rsid w:val="00CE47CC"/>
    <w:rsid w:val="00CE5BBE"/>
    <w:rsid w:val="00CE5DB2"/>
    <w:rsid w:val="00CF02A5"/>
    <w:rsid w:val="00CF19E9"/>
    <w:rsid w:val="00CF2E24"/>
    <w:rsid w:val="00D00D0E"/>
    <w:rsid w:val="00D01025"/>
    <w:rsid w:val="00D014A1"/>
    <w:rsid w:val="00D01F09"/>
    <w:rsid w:val="00D022D7"/>
    <w:rsid w:val="00D03A28"/>
    <w:rsid w:val="00D04217"/>
    <w:rsid w:val="00D04369"/>
    <w:rsid w:val="00D065D2"/>
    <w:rsid w:val="00D07EC1"/>
    <w:rsid w:val="00D07F96"/>
    <w:rsid w:val="00D106F8"/>
    <w:rsid w:val="00D14894"/>
    <w:rsid w:val="00D15722"/>
    <w:rsid w:val="00D15EC6"/>
    <w:rsid w:val="00D164BA"/>
    <w:rsid w:val="00D16706"/>
    <w:rsid w:val="00D21BD0"/>
    <w:rsid w:val="00D22435"/>
    <w:rsid w:val="00D22EA4"/>
    <w:rsid w:val="00D23905"/>
    <w:rsid w:val="00D23C7D"/>
    <w:rsid w:val="00D24584"/>
    <w:rsid w:val="00D2496B"/>
    <w:rsid w:val="00D270CD"/>
    <w:rsid w:val="00D27252"/>
    <w:rsid w:val="00D27EA5"/>
    <w:rsid w:val="00D32EF6"/>
    <w:rsid w:val="00D33CB2"/>
    <w:rsid w:val="00D350BB"/>
    <w:rsid w:val="00D353AB"/>
    <w:rsid w:val="00D35B35"/>
    <w:rsid w:val="00D36EA6"/>
    <w:rsid w:val="00D40D08"/>
    <w:rsid w:val="00D41D71"/>
    <w:rsid w:val="00D41E53"/>
    <w:rsid w:val="00D42467"/>
    <w:rsid w:val="00D4634D"/>
    <w:rsid w:val="00D4762C"/>
    <w:rsid w:val="00D51355"/>
    <w:rsid w:val="00D5233C"/>
    <w:rsid w:val="00D52CCE"/>
    <w:rsid w:val="00D53CE5"/>
    <w:rsid w:val="00D55563"/>
    <w:rsid w:val="00D55C09"/>
    <w:rsid w:val="00D563D8"/>
    <w:rsid w:val="00D57388"/>
    <w:rsid w:val="00D57811"/>
    <w:rsid w:val="00D57A01"/>
    <w:rsid w:val="00D60725"/>
    <w:rsid w:val="00D62344"/>
    <w:rsid w:val="00D62BED"/>
    <w:rsid w:val="00D632C4"/>
    <w:rsid w:val="00D634C9"/>
    <w:rsid w:val="00D64679"/>
    <w:rsid w:val="00D65B86"/>
    <w:rsid w:val="00D7058D"/>
    <w:rsid w:val="00D70BF9"/>
    <w:rsid w:val="00D724FE"/>
    <w:rsid w:val="00D741ED"/>
    <w:rsid w:val="00D750AB"/>
    <w:rsid w:val="00D76861"/>
    <w:rsid w:val="00D76947"/>
    <w:rsid w:val="00D85A3A"/>
    <w:rsid w:val="00D86342"/>
    <w:rsid w:val="00D86363"/>
    <w:rsid w:val="00D863AC"/>
    <w:rsid w:val="00D86741"/>
    <w:rsid w:val="00D874F8"/>
    <w:rsid w:val="00D87D57"/>
    <w:rsid w:val="00D91CB5"/>
    <w:rsid w:val="00D93B2F"/>
    <w:rsid w:val="00D94463"/>
    <w:rsid w:val="00D948C7"/>
    <w:rsid w:val="00D9495B"/>
    <w:rsid w:val="00DA05EA"/>
    <w:rsid w:val="00DA15B7"/>
    <w:rsid w:val="00DA3D67"/>
    <w:rsid w:val="00DA5307"/>
    <w:rsid w:val="00DA54B5"/>
    <w:rsid w:val="00DA5949"/>
    <w:rsid w:val="00DA614A"/>
    <w:rsid w:val="00DA7F1E"/>
    <w:rsid w:val="00DA7F58"/>
    <w:rsid w:val="00DB0407"/>
    <w:rsid w:val="00DB10E9"/>
    <w:rsid w:val="00DB1B9B"/>
    <w:rsid w:val="00DB320C"/>
    <w:rsid w:val="00DB36CE"/>
    <w:rsid w:val="00DB3E03"/>
    <w:rsid w:val="00DB41F9"/>
    <w:rsid w:val="00DB5B68"/>
    <w:rsid w:val="00DC089F"/>
    <w:rsid w:val="00DC0A1C"/>
    <w:rsid w:val="00DC11B0"/>
    <w:rsid w:val="00DC14ED"/>
    <w:rsid w:val="00DC1A32"/>
    <w:rsid w:val="00DC1B62"/>
    <w:rsid w:val="00DC28D0"/>
    <w:rsid w:val="00DC2E90"/>
    <w:rsid w:val="00DC4241"/>
    <w:rsid w:val="00DC43FE"/>
    <w:rsid w:val="00DC4740"/>
    <w:rsid w:val="00DC4F2F"/>
    <w:rsid w:val="00DC6058"/>
    <w:rsid w:val="00DC6B73"/>
    <w:rsid w:val="00DC6BF7"/>
    <w:rsid w:val="00DC7721"/>
    <w:rsid w:val="00DC7C87"/>
    <w:rsid w:val="00DD15CF"/>
    <w:rsid w:val="00DD1B8D"/>
    <w:rsid w:val="00DD4E45"/>
    <w:rsid w:val="00DD5E16"/>
    <w:rsid w:val="00DD73AC"/>
    <w:rsid w:val="00DD74A2"/>
    <w:rsid w:val="00DE19DC"/>
    <w:rsid w:val="00DE1F81"/>
    <w:rsid w:val="00DE3904"/>
    <w:rsid w:val="00DE3C33"/>
    <w:rsid w:val="00DE4E0A"/>
    <w:rsid w:val="00DE5B62"/>
    <w:rsid w:val="00DE5F87"/>
    <w:rsid w:val="00DE61D9"/>
    <w:rsid w:val="00DE6477"/>
    <w:rsid w:val="00DE6753"/>
    <w:rsid w:val="00DE72E3"/>
    <w:rsid w:val="00DE7DA1"/>
    <w:rsid w:val="00DF03AA"/>
    <w:rsid w:val="00DF0BF6"/>
    <w:rsid w:val="00DF166A"/>
    <w:rsid w:val="00DF1B82"/>
    <w:rsid w:val="00DF6FE5"/>
    <w:rsid w:val="00E009E6"/>
    <w:rsid w:val="00E01989"/>
    <w:rsid w:val="00E019E4"/>
    <w:rsid w:val="00E01AD3"/>
    <w:rsid w:val="00E02BDB"/>
    <w:rsid w:val="00E02BF4"/>
    <w:rsid w:val="00E03660"/>
    <w:rsid w:val="00E03A8E"/>
    <w:rsid w:val="00E03F37"/>
    <w:rsid w:val="00E040E8"/>
    <w:rsid w:val="00E043AA"/>
    <w:rsid w:val="00E07514"/>
    <w:rsid w:val="00E10726"/>
    <w:rsid w:val="00E10B3D"/>
    <w:rsid w:val="00E13C90"/>
    <w:rsid w:val="00E148F9"/>
    <w:rsid w:val="00E14DE3"/>
    <w:rsid w:val="00E1666F"/>
    <w:rsid w:val="00E1774E"/>
    <w:rsid w:val="00E17F54"/>
    <w:rsid w:val="00E216D7"/>
    <w:rsid w:val="00E22376"/>
    <w:rsid w:val="00E22882"/>
    <w:rsid w:val="00E2380A"/>
    <w:rsid w:val="00E239B6"/>
    <w:rsid w:val="00E241A8"/>
    <w:rsid w:val="00E244CC"/>
    <w:rsid w:val="00E259C6"/>
    <w:rsid w:val="00E25CF8"/>
    <w:rsid w:val="00E276F0"/>
    <w:rsid w:val="00E27F15"/>
    <w:rsid w:val="00E30908"/>
    <w:rsid w:val="00E30E1F"/>
    <w:rsid w:val="00E33DBC"/>
    <w:rsid w:val="00E34922"/>
    <w:rsid w:val="00E35D53"/>
    <w:rsid w:val="00E40826"/>
    <w:rsid w:val="00E4171C"/>
    <w:rsid w:val="00E42278"/>
    <w:rsid w:val="00E428F4"/>
    <w:rsid w:val="00E4401D"/>
    <w:rsid w:val="00E44D8F"/>
    <w:rsid w:val="00E44EA0"/>
    <w:rsid w:val="00E45917"/>
    <w:rsid w:val="00E45D0C"/>
    <w:rsid w:val="00E4671B"/>
    <w:rsid w:val="00E4696A"/>
    <w:rsid w:val="00E50A35"/>
    <w:rsid w:val="00E516F6"/>
    <w:rsid w:val="00E51C2D"/>
    <w:rsid w:val="00E52C46"/>
    <w:rsid w:val="00E52D7A"/>
    <w:rsid w:val="00E5326B"/>
    <w:rsid w:val="00E53CD2"/>
    <w:rsid w:val="00E54070"/>
    <w:rsid w:val="00E546F2"/>
    <w:rsid w:val="00E5494B"/>
    <w:rsid w:val="00E554EA"/>
    <w:rsid w:val="00E56920"/>
    <w:rsid w:val="00E57936"/>
    <w:rsid w:val="00E609C1"/>
    <w:rsid w:val="00E60D58"/>
    <w:rsid w:val="00E610A7"/>
    <w:rsid w:val="00E61C41"/>
    <w:rsid w:val="00E61E59"/>
    <w:rsid w:val="00E61F59"/>
    <w:rsid w:val="00E6201C"/>
    <w:rsid w:val="00E664F8"/>
    <w:rsid w:val="00E66DFC"/>
    <w:rsid w:val="00E704FB"/>
    <w:rsid w:val="00E7086D"/>
    <w:rsid w:val="00E720C5"/>
    <w:rsid w:val="00E77A45"/>
    <w:rsid w:val="00E80126"/>
    <w:rsid w:val="00E8040D"/>
    <w:rsid w:val="00E80778"/>
    <w:rsid w:val="00E8084E"/>
    <w:rsid w:val="00E815D0"/>
    <w:rsid w:val="00E816CE"/>
    <w:rsid w:val="00E81721"/>
    <w:rsid w:val="00E824D2"/>
    <w:rsid w:val="00E83CA2"/>
    <w:rsid w:val="00E8471B"/>
    <w:rsid w:val="00E862F5"/>
    <w:rsid w:val="00E871E1"/>
    <w:rsid w:val="00E87401"/>
    <w:rsid w:val="00E9009E"/>
    <w:rsid w:val="00E910A4"/>
    <w:rsid w:val="00E9139B"/>
    <w:rsid w:val="00E918C5"/>
    <w:rsid w:val="00E92CDF"/>
    <w:rsid w:val="00E93CB5"/>
    <w:rsid w:val="00E940E9"/>
    <w:rsid w:val="00E96B39"/>
    <w:rsid w:val="00E97FD2"/>
    <w:rsid w:val="00EA0116"/>
    <w:rsid w:val="00EA0370"/>
    <w:rsid w:val="00EA33FF"/>
    <w:rsid w:val="00EA3592"/>
    <w:rsid w:val="00EA5C83"/>
    <w:rsid w:val="00EA65F1"/>
    <w:rsid w:val="00EB1E18"/>
    <w:rsid w:val="00EB2882"/>
    <w:rsid w:val="00EB5B1C"/>
    <w:rsid w:val="00EB6802"/>
    <w:rsid w:val="00EC0274"/>
    <w:rsid w:val="00EC2940"/>
    <w:rsid w:val="00EC3246"/>
    <w:rsid w:val="00EC3C06"/>
    <w:rsid w:val="00EC3FA9"/>
    <w:rsid w:val="00EC3FC0"/>
    <w:rsid w:val="00EC61BE"/>
    <w:rsid w:val="00EC680B"/>
    <w:rsid w:val="00EC6928"/>
    <w:rsid w:val="00ED0AD3"/>
    <w:rsid w:val="00ED1771"/>
    <w:rsid w:val="00ED17BE"/>
    <w:rsid w:val="00ED3160"/>
    <w:rsid w:val="00ED3783"/>
    <w:rsid w:val="00ED3A6D"/>
    <w:rsid w:val="00ED4589"/>
    <w:rsid w:val="00ED7819"/>
    <w:rsid w:val="00ED7F54"/>
    <w:rsid w:val="00EE0581"/>
    <w:rsid w:val="00EE06B8"/>
    <w:rsid w:val="00EE3572"/>
    <w:rsid w:val="00EE3911"/>
    <w:rsid w:val="00EE3DE9"/>
    <w:rsid w:val="00EE4EF2"/>
    <w:rsid w:val="00EE538C"/>
    <w:rsid w:val="00EE5508"/>
    <w:rsid w:val="00EE5801"/>
    <w:rsid w:val="00EE7225"/>
    <w:rsid w:val="00EF105F"/>
    <w:rsid w:val="00EF1939"/>
    <w:rsid w:val="00EF2012"/>
    <w:rsid w:val="00EF35EC"/>
    <w:rsid w:val="00EF4524"/>
    <w:rsid w:val="00EF5CE6"/>
    <w:rsid w:val="00EF6908"/>
    <w:rsid w:val="00EF728A"/>
    <w:rsid w:val="00EF7739"/>
    <w:rsid w:val="00F01387"/>
    <w:rsid w:val="00F0366E"/>
    <w:rsid w:val="00F037DA"/>
    <w:rsid w:val="00F04328"/>
    <w:rsid w:val="00F060E0"/>
    <w:rsid w:val="00F064B2"/>
    <w:rsid w:val="00F065B4"/>
    <w:rsid w:val="00F10537"/>
    <w:rsid w:val="00F11475"/>
    <w:rsid w:val="00F12EF8"/>
    <w:rsid w:val="00F12FD1"/>
    <w:rsid w:val="00F17DCB"/>
    <w:rsid w:val="00F20D0E"/>
    <w:rsid w:val="00F21C87"/>
    <w:rsid w:val="00F221A5"/>
    <w:rsid w:val="00F22788"/>
    <w:rsid w:val="00F239F7"/>
    <w:rsid w:val="00F23B2A"/>
    <w:rsid w:val="00F24314"/>
    <w:rsid w:val="00F247B5"/>
    <w:rsid w:val="00F26EFD"/>
    <w:rsid w:val="00F27C0B"/>
    <w:rsid w:val="00F30A11"/>
    <w:rsid w:val="00F3113F"/>
    <w:rsid w:val="00F3133D"/>
    <w:rsid w:val="00F32B71"/>
    <w:rsid w:val="00F3301C"/>
    <w:rsid w:val="00F33DF8"/>
    <w:rsid w:val="00F353F6"/>
    <w:rsid w:val="00F35E1B"/>
    <w:rsid w:val="00F37E8F"/>
    <w:rsid w:val="00F404A3"/>
    <w:rsid w:val="00F40C59"/>
    <w:rsid w:val="00F40ECC"/>
    <w:rsid w:val="00F422DF"/>
    <w:rsid w:val="00F462BE"/>
    <w:rsid w:val="00F47011"/>
    <w:rsid w:val="00F473A4"/>
    <w:rsid w:val="00F478D5"/>
    <w:rsid w:val="00F47E08"/>
    <w:rsid w:val="00F50641"/>
    <w:rsid w:val="00F51741"/>
    <w:rsid w:val="00F5392D"/>
    <w:rsid w:val="00F53DDA"/>
    <w:rsid w:val="00F53DF6"/>
    <w:rsid w:val="00F5512B"/>
    <w:rsid w:val="00F5547A"/>
    <w:rsid w:val="00F555AB"/>
    <w:rsid w:val="00F56028"/>
    <w:rsid w:val="00F5622A"/>
    <w:rsid w:val="00F56F3D"/>
    <w:rsid w:val="00F5745B"/>
    <w:rsid w:val="00F57B67"/>
    <w:rsid w:val="00F62795"/>
    <w:rsid w:val="00F6343F"/>
    <w:rsid w:val="00F637BE"/>
    <w:rsid w:val="00F63DF1"/>
    <w:rsid w:val="00F65428"/>
    <w:rsid w:val="00F657F6"/>
    <w:rsid w:val="00F6654C"/>
    <w:rsid w:val="00F678FB"/>
    <w:rsid w:val="00F67E64"/>
    <w:rsid w:val="00F67FA0"/>
    <w:rsid w:val="00F702F0"/>
    <w:rsid w:val="00F729A7"/>
    <w:rsid w:val="00F734D6"/>
    <w:rsid w:val="00F74868"/>
    <w:rsid w:val="00F7516B"/>
    <w:rsid w:val="00F754C8"/>
    <w:rsid w:val="00F76425"/>
    <w:rsid w:val="00F76F35"/>
    <w:rsid w:val="00F7707F"/>
    <w:rsid w:val="00F816A6"/>
    <w:rsid w:val="00F81B0C"/>
    <w:rsid w:val="00F81EAF"/>
    <w:rsid w:val="00F83FA5"/>
    <w:rsid w:val="00F853DF"/>
    <w:rsid w:val="00F85AA2"/>
    <w:rsid w:val="00F86FFB"/>
    <w:rsid w:val="00F90315"/>
    <w:rsid w:val="00F92844"/>
    <w:rsid w:val="00F9377B"/>
    <w:rsid w:val="00F9437C"/>
    <w:rsid w:val="00F970AA"/>
    <w:rsid w:val="00FA390D"/>
    <w:rsid w:val="00FA4260"/>
    <w:rsid w:val="00FA4424"/>
    <w:rsid w:val="00FA4D82"/>
    <w:rsid w:val="00FA62EC"/>
    <w:rsid w:val="00FA7B8F"/>
    <w:rsid w:val="00FB0F3E"/>
    <w:rsid w:val="00FB1BB4"/>
    <w:rsid w:val="00FB4A6F"/>
    <w:rsid w:val="00FB65D2"/>
    <w:rsid w:val="00FB6E11"/>
    <w:rsid w:val="00FC0659"/>
    <w:rsid w:val="00FC0E88"/>
    <w:rsid w:val="00FC106D"/>
    <w:rsid w:val="00FC21D1"/>
    <w:rsid w:val="00FC2571"/>
    <w:rsid w:val="00FC37D5"/>
    <w:rsid w:val="00FC60C3"/>
    <w:rsid w:val="00FC63C9"/>
    <w:rsid w:val="00FC693E"/>
    <w:rsid w:val="00FC6EA6"/>
    <w:rsid w:val="00FD10F9"/>
    <w:rsid w:val="00FD16A0"/>
    <w:rsid w:val="00FD2089"/>
    <w:rsid w:val="00FD21CF"/>
    <w:rsid w:val="00FD2DAD"/>
    <w:rsid w:val="00FD46D7"/>
    <w:rsid w:val="00FE1229"/>
    <w:rsid w:val="00FE125C"/>
    <w:rsid w:val="00FE162C"/>
    <w:rsid w:val="00FE181E"/>
    <w:rsid w:val="00FE1A87"/>
    <w:rsid w:val="00FE251E"/>
    <w:rsid w:val="00FE32EE"/>
    <w:rsid w:val="00FE3520"/>
    <w:rsid w:val="00FE3E49"/>
    <w:rsid w:val="00FE5340"/>
    <w:rsid w:val="00FF25C6"/>
    <w:rsid w:val="00FF54CB"/>
    <w:rsid w:val="00FF557A"/>
    <w:rsid w:val="00FF566E"/>
    <w:rsid w:val="00FF62A7"/>
    <w:rsid w:val="00FF7D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2CA83FA8"/>
  <w15:docId w15:val="{31A69FC6-7E56-4791-A07E-4F2D6CA2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7" w:semiHidden="1"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S-Paragraph"/>
    <w:qFormat/>
    <w:rsid w:val="00F67E64"/>
    <w:pPr>
      <w:bidi/>
      <w:ind w:firstLine="284"/>
      <w:jc w:val="lowKashida"/>
    </w:pPr>
    <w:rPr>
      <w:rFonts w:cs="B Zar"/>
      <w:sz w:val="22"/>
      <w:szCs w:val="24"/>
      <w:lang w:bidi="ar-SA"/>
    </w:rPr>
  </w:style>
  <w:style w:type="paragraph" w:styleId="Heading1">
    <w:name w:val="heading 1"/>
    <w:aliases w:val="Char5,عنوان دو,مطالب,عنوان فصلها"/>
    <w:basedOn w:val="Normal"/>
    <w:next w:val="Normal"/>
    <w:link w:val="Heading1Char"/>
    <w:uiPriority w:val="9"/>
    <w:qFormat/>
    <w:rsid w:val="001E155B"/>
    <w:pPr>
      <w:keepNext/>
      <w:spacing w:before="240" w:after="60"/>
      <w:ind w:firstLine="0"/>
      <w:jc w:val="left"/>
      <w:outlineLvl w:val="0"/>
    </w:pPr>
    <w:rPr>
      <w:rFonts w:ascii="Arial" w:hAnsi="Arial" w:cs="Arial"/>
      <w:b/>
      <w:bCs/>
      <w:kern w:val="32"/>
      <w:sz w:val="32"/>
      <w:szCs w:val="32"/>
    </w:rPr>
  </w:style>
  <w:style w:type="paragraph" w:styleId="Heading2">
    <w:name w:val="heading 2"/>
    <w:aliases w:val="H-01"/>
    <w:basedOn w:val="Normal"/>
    <w:next w:val="Normal"/>
    <w:link w:val="Heading2Char"/>
    <w:uiPriority w:val="9"/>
    <w:qFormat/>
    <w:rsid w:val="00F67E64"/>
    <w:pPr>
      <w:keepNext/>
      <w:keepLines/>
      <w:spacing w:before="240" w:after="120"/>
      <w:jc w:val="both"/>
      <w:outlineLvl w:val="1"/>
    </w:pPr>
    <w:rPr>
      <w:rFonts w:ascii="Times New Roman Bold" w:hAnsi="Times New Roman Bold"/>
      <w:b/>
      <w:bCs/>
      <w:sz w:val="26"/>
      <w:szCs w:val="28"/>
    </w:rPr>
  </w:style>
  <w:style w:type="paragraph" w:styleId="Heading3">
    <w:name w:val="heading 3"/>
    <w:aliases w:val="H-2"/>
    <w:basedOn w:val="Normal"/>
    <w:next w:val="Heading1"/>
    <w:link w:val="Heading3Char"/>
    <w:uiPriority w:val="9"/>
    <w:qFormat/>
    <w:rsid w:val="00F67E64"/>
    <w:pPr>
      <w:keepNext/>
      <w:keepLines/>
      <w:spacing w:before="160" w:after="80"/>
      <w:outlineLvl w:val="2"/>
    </w:pPr>
    <w:rPr>
      <w:rFonts w:ascii="Times New Roman Bold" w:eastAsia="MS Mincho" w:hAnsi="Times New Roman Bold"/>
      <w:b/>
      <w:bCs/>
      <w:sz w:val="24"/>
      <w:szCs w:val="26"/>
      <w:lang w:eastAsia="ja-JP"/>
    </w:rPr>
  </w:style>
  <w:style w:type="paragraph" w:styleId="Heading4">
    <w:name w:val="heading 4"/>
    <w:basedOn w:val="Normal"/>
    <w:next w:val="Normal"/>
    <w:link w:val="Heading4Char"/>
    <w:uiPriority w:val="9"/>
    <w:qFormat/>
    <w:rsid w:val="00B96623"/>
    <w:pPr>
      <w:keepNext/>
      <w:ind w:firstLine="0"/>
      <w:jc w:val="center"/>
      <w:outlineLvl w:val="3"/>
    </w:pPr>
    <w:rPr>
      <w:b/>
      <w:bCs/>
      <w:sz w:val="20"/>
    </w:rPr>
  </w:style>
  <w:style w:type="paragraph" w:styleId="Heading5">
    <w:name w:val="heading 5"/>
    <w:basedOn w:val="Normal"/>
    <w:next w:val="Normal"/>
    <w:link w:val="Heading5Char"/>
    <w:rsid w:val="00074435"/>
    <w:pPr>
      <w:spacing w:before="240" w:after="60"/>
      <w:outlineLvl w:val="4"/>
    </w:pPr>
    <w:rPr>
      <w:b/>
      <w:bCs/>
      <w:i/>
      <w:iCs/>
      <w:sz w:val="26"/>
      <w:szCs w:val="26"/>
    </w:rPr>
  </w:style>
  <w:style w:type="paragraph" w:styleId="Heading6">
    <w:name w:val="heading 6"/>
    <w:basedOn w:val="Normal"/>
    <w:next w:val="Normal"/>
    <w:link w:val="Heading6Char"/>
    <w:rsid w:val="00A1221B"/>
    <w:pPr>
      <w:spacing w:before="240" w:after="60"/>
      <w:outlineLvl w:val="5"/>
    </w:pPr>
    <w:rPr>
      <w:rFonts w:cs="Times New Roman"/>
      <w:b/>
      <w:bCs/>
      <w:szCs w:val="22"/>
    </w:rPr>
  </w:style>
  <w:style w:type="paragraph" w:styleId="Heading7">
    <w:name w:val="heading 7"/>
    <w:basedOn w:val="Normal"/>
    <w:next w:val="Normal"/>
    <w:link w:val="Heading7Char"/>
    <w:rsid w:val="00A95BBA"/>
    <w:pPr>
      <w:spacing w:before="240" w:after="60"/>
      <w:outlineLvl w:val="6"/>
    </w:pPr>
    <w:rPr>
      <w:rFonts w:cs="Times New Roman"/>
      <w:sz w:val="24"/>
    </w:rPr>
  </w:style>
  <w:style w:type="paragraph" w:styleId="Heading8">
    <w:name w:val="heading 8"/>
    <w:basedOn w:val="Normal"/>
    <w:next w:val="Normal"/>
    <w:link w:val="Heading8Char"/>
    <w:uiPriority w:val="9"/>
    <w:rsid w:val="0087496C"/>
    <w:pPr>
      <w:spacing w:before="240" w:after="60"/>
      <w:outlineLvl w:val="7"/>
    </w:pPr>
    <w:rPr>
      <w:rFonts w:cs="Times New Roman"/>
      <w:i/>
      <w:iCs/>
      <w:sz w:val="24"/>
    </w:rPr>
  </w:style>
  <w:style w:type="paragraph" w:styleId="Heading9">
    <w:name w:val="heading 9"/>
    <w:basedOn w:val="Normal"/>
    <w:next w:val="Normal"/>
    <w:link w:val="Heading9Char"/>
    <w:uiPriority w:val="9"/>
    <w:rsid w:val="0087496C"/>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5 Char,عنوان دو Char,مطالب Char,عنوان فصلها Char"/>
    <w:basedOn w:val="DefaultParagraphFont"/>
    <w:link w:val="Heading1"/>
    <w:uiPriority w:val="9"/>
    <w:rsid w:val="006C5593"/>
    <w:rPr>
      <w:rFonts w:ascii="Arial" w:hAnsi="Arial" w:cs="Arial"/>
      <w:b/>
      <w:bCs/>
      <w:kern w:val="32"/>
      <w:sz w:val="32"/>
      <w:szCs w:val="32"/>
      <w:lang w:bidi="ar-SA"/>
    </w:rPr>
  </w:style>
  <w:style w:type="character" w:customStyle="1" w:styleId="Heading2Char">
    <w:name w:val="Heading 2 Char"/>
    <w:aliases w:val="H-01 Char"/>
    <w:basedOn w:val="DefaultParagraphFont"/>
    <w:link w:val="Heading2"/>
    <w:uiPriority w:val="9"/>
    <w:rsid w:val="00F67E64"/>
    <w:rPr>
      <w:rFonts w:ascii="Times New Roman Bold" w:hAnsi="Times New Roman Bold" w:cs="B Zar"/>
      <w:b/>
      <w:bCs/>
      <w:sz w:val="26"/>
      <w:szCs w:val="28"/>
      <w:lang w:bidi="ar-SA"/>
    </w:rPr>
  </w:style>
  <w:style w:type="character" w:customStyle="1" w:styleId="Heading3Char">
    <w:name w:val="Heading 3 Char"/>
    <w:aliases w:val="H-2 Char"/>
    <w:basedOn w:val="DefaultParagraphFont"/>
    <w:link w:val="Heading3"/>
    <w:uiPriority w:val="9"/>
    <w:rsid w:val="00F67E64"/>
    <w:rPr>
      <w:rFonts w:ascii="Times New Roman Bold" w:eastAsia="MS Mincho" w:hAnsi="Times New Roman Bold" w:cs="B Zar"/>
      <w:b/>
      <w:bCs/>
      <w:sz w:val="24"/>
      <w:szCs w:val="26"/>
      <w:lang w:eastAsia="ja-JP" w:bidi="ar-SA"/>
    </w:rPr>
  </w:style>
  <w:style w:type="character" w:customStyle="1" w:styleId="Heading4Char">
    <w:name w:val="Heading 4 Char"/>
    <w:basedOn w:val="DefaultParagraphFont"/>
    <w:link w:val="Heading4"/>
    <w:rsid w:val="006C5593"/>
    <w:rPr>
      <w:rFonts w:cs="B Zar"/>
      <w:b/>
      <w:bCs/>
      <w:szCs w:val="24"/>
      <w:lang w:bidi="ar-SA"/>
    </w:rPr>
  </w:style>
  <w:style w:type="character" w:customStyle="1" w:styleId="Heading5Char">
    <w:name w:val="Heading 5 Char"/>
    <w:basedOn w:val="DefaultParagraphFont"/>
    <w:link w:val="Heading5"/>
    <w:rsid w:val="006C5593"/>
    <w:rPr>
      <w:rFonts w:cs="2  Zar"/>
      <w:b/>
      <w:bCs/>
      <w:i/>
      <w:iCs/>
      <w:sz w:val="26"/>
      <w:szCs w:val="26"/>
      <w:lang w:bidi="ar-SA"/>
    </w:rPr>
  </w:style>
  <w:style w:type="character" w:customStyle="1" w:styleId="Heading6Char">
    <w:name w:val="Heading 6 Char"/>
    <w:basedOn w:val="DefaultParagraphFont"/>
    <w:link w:val="Heading6"/>
    <w:rsid w:val="006C5593"/>
    <w:rPr>
      <w:b/>
      <w:bCs/>
      <w:sz w:val="22"/>
      <w:szCs w:val="22"/>
      <w:lang w:bidi="ar-SA"/>
    </w:rPr>
  </w:style>
  <w:style w:type="character" w:customStyle="1" w:styleId="Heading7Char">
    <w:name w:val="Heading 7 Char"/>
    <w:basedOn w:val="DefaultParagraphFont"/>
    <w:link w:val="Heading7"/>
    <w:rsid w:val="006C5593"/>
    <w:rPr>
      <w:sz w:val="24"/>
      <w:szCs w:val="24"/>
      <w:lang w:bidi="ar-SA"/>
    </w:rPr>
  </w:style>
  <w:style w:type="character" w:customStyle="1" w:styleId="Heading8Char">
    <w:name w:val="Heading 8 Char"/>
    <w:basedOn w:val="DefaultParagraphFont"/>
    <w:link w:val="Heading8"/>
    <w:uiPriority w:val="9"/>
    <w:rsid w:val="006C5593"/>
    <w:rPr>
      <w:i/>
      <w:iCs/>
      <w:sz w:val="24"/>
      <w:szCs w:val="24"/>
      <w:lang w:bidi="ar-SA"/>
    </w:rPr>
  </w:style>
  <w:style w:type="character" w:customStyle="1" w:styleId="Heading9Char">
    <w:name w:val="Heading 9 Char"/>
    <w:basedOn w:val="DefaultParagraphFont"/>
    <w:link w:val="Heading9"/>
    <w:uiPriority w:val="9"/>
    <w:rsid w:val="006C5593"/>
    <w:rPr>
      <w:rFonts w:ascii="Arial" w:hAnsi="Arial" w:cs="Arial"/>
      <w:sz w:val="22"/>
      <w:szCs w:val="22"/>
      <w:lang w:bidi="ar-SA"/>
    </w:rPr>
  </w:style>
  <w:style w:type="paragraph" w:customStyle="1" w:styleId="1">
    <w:name w:val="تيتر1"/>
    <w:basedOn w:val="Normal"/>
    <w:link w:val="1Char"/>
    <w:rsid w:val="00E44EA0"/>
    <w:pPr>
      <w:ind w:firstLine="0"/>
      <w:jc w:val="both"/>
    </w:pPr>
    <w:rPr>
      <w:rFonts w:cs="2  Lotus"/>
      <w:b/>
      <w:bCs/>
      <w:sz w:val="28"/>
      <w:szCs w:val="32"/>
    </w:rPr>
  </w:style>
  <w:style w:type="character" w:customStyle="1" w:styleId="1Char">
    <w:name w:val="تيتر1 Char"/>
    <w:basedOn w:val="DefaultParagraphFont"/>
    <w:link w:val="1"/>
    <w:rsid w:val="00E44EA0"/>
    <w:rPr>
      <w:rFonts w:cs="2  Lotus"/>
      <w:b/>
      <w:bCs/>
      <w:sz w:val="28"/>
      <w:szCs w:val="32"/>
      <w:lang w:val="en-US" w:eastAsia="en-US" w:bidi="ar-SA"/>
    </w:rPr>
  </w:style>
  <w:style w:type="paragraph" w:customStyle="1" w:styleId="2">
    <w:name w:val="تيتر 2"/>
    <w:basedOn w:val="Normal"/>
    <w:link w:val="2Char"/>
    <w:rsid w:val="007E61C9"/>
    <w:pPr>
      <w:jc w:val="both"/>
    </w:pPr>
    <w:rPr>
      <w:rFonts w:cs="Lotus"/>
      <w:b/>
      <w:bCs/>
    </w:rPr>
  </w:style>
  <w:style w:type="character" w:customStyle="1" w:styleId="2Char">
    <w:name w:val="تيتر 2 Char"/>
    <w:basedOn w:val="DefaultParagraphFont"/>
    <w:link w:val="2"/>
    <w:rsid w:val="00120D2C"/>
    <w:rPr>
      <w:rFonts w:cs="Lotus"/>
      <w:b/>
      <w:bCs/>
      <w:sz w:val="22"/>
      <w:szCs w:val="28"/>
      <w:lang w:val="en-US" w:eastAsia="en-US" w:bidi="ar-SA"/>
    </w:rPr>
  </w:style>
  <w:style w:type="paragraph" w:customStyle="1" w:styleId="a">
    <w:name w:val="موضوع"/>
    <w:basedOn w:val="Normal"/>
    <w:rsid w:val="001E155B"/>
    <w:pPr>
      <w:ind w:left="1134" w:firstLine="0"/>
      <w:jc w:val="center"/>
    </w:pPr>
    <w:rPr>
      <w:rFonts w:cs="2  Titr"/>
      <w:b/>
      <w:bCs/>
      <w:w w:val="93"/>
      <w:sz w:val="36"/>
      <w:szCs w:val="36"/>
    </w:rPr>
  </w:style>
  <w:style w:type="paragraph" w:customStyle="1" w:styleId="a0">
    <w:name w:val="نويسنده"/>
    <w:basedOn w:val="Normal"/>
    <w:rsid w:val="0062586E"/>
    <w:pPr>
      <w:spacing w:line="300" w:lineRule="exact"/>
      <w:ind w:firstLine="0"/>
      <w:jc w:val="right"/>
    </w:pPr>
    <w:rPr>
      <w:rFonts w:ascii="Ardakanian Nazanin" w:hAnsi="Ardakanian Nazanin" w:cs="2  Nazanin"/>
      <w:b/>
      <w:bCs/>
      <w:sz w:val="18"/>
      <w:szCs w:val="22"/>
    </w:rPr>
  </w:style>
  <w:style w:type="paragraph" w:customStyle="1" w:styleId="a1">
    <w:name w:val="متن چكيده"/>
    <w:basedOn w:val="Normal"/>
    <w:link w:val="Char"/>
    <w:rsid w:val="0090512E"/>
    <w:pPr>
      <w:ind w:left="1134"/>
      <w:jc w:val="both"/>
    </w:pPr>
    <w:rPr>
      <w:rFonts w:cs="B Lotus"/>
      <w:sz w:val="16"/>
      <w:szCs w:val="20"/>
    </w:rPr>
  </w:style>
  <w:style w:type="character" w:customStyle="1" w:styleId="Char">
    <w:name w:val="متن چكيده Char"/>
    <w:basedOn w:val="DefaultParagraphFont"/>
    <w:link w:val="a1"/>
    <w:rsid w:val="0090512E"/>
    <w:rPr>
      <w:rFonts w:cs="B Lotus"/>
      <w:sz w:val="16"/>
      <w:lang w:val="en-US" w:eastAsia="en-US" w:bidi="ar-SA"/>
    </w:rPr>
  </w:style>
  <w:style w:type="paragraph" w:customStyle="1" w:styleId="Style1">
    <w:name w:val="Style1"/>
    <w:basedOn w:val="Normal"/>
    <w:link w:val="Style1Char"/>
    <w:rsid w:val="00A91E1A"/>
    <w:pPr>
      <w:ind w:firstLine="0"/>
      <w:jc w:val="both"/>
    </w:pPr>
    <w:rPr>
      <w:outline/>
      <w:color w:val="000000"/>
      <w:sz w:val="20"/>
      <w14:textOutline w14:w="9525" w14:cap="flat" w14:cmpd="sng" w14:algn="ctr">
        <w14:solidFill>
          <w14:srgbClr w14:val="000000"/>
        </w14:solidFill>
        <w14:prstDash w14:val="solid"/>
        <w14:round/>
      </w14:textOutline>
      <w14:textFill>
        <w14:noFill/>
      </w14:textFill>
    </w:rPr>
  </w:style>
  <w:style w:type="character" w:customStyle="1" w:styleId="Style1Char">
    <w:name w:val="Style1 Char"/>
    <w:basedOn w:val="DefaultParagraphFont"/>
    <w:link w:val="Style1"/>
    <w:rsid w:val="006C5593"/>
    <w:rPr>
      <w:rFonts w:cs="2  Zar"/>
      <w:outline/>
      <w:color w:val="000000"/>
      <w:szCs w:val="24"/>
      <w:lang w:bidi="ar-SA"/>
      <w14:textOutline w14:w="9525" w14:cap="flat" w14:cmpd="sng" w14:algn="ctr">
        <w14:solidFill>
          <w14:srgbClr w14:val="000000"/>
        </w14:solidFill>
        <w14:prstDash w14:val="solid"/>
        <w14:round/>
      </w14:textOutline>
      <w14:textFill>
        <w14:noFill/>
      </w14:textFill>
    </w:rPr>
  </w:style>
  <w:style w:type="paragraph" w:styleId="BalloonText">
    <w:name w:val="Balloon Text"/>
    <w:basedOn w:val="Normal"/>
    <w:link w:val="BalloonTextChar"/>
    <w:uiPriority w:val="99"/>
    <w:rsid w:val="00A91E1A"/>
    <w:pPr>
      <w:jc w:val="both"/>
    </w:pPr>
    <w:rPr>
      <w:rFonts w:ascii="Tahoma" w:hAnsi="Tahoma" w:cs="Tahoma"/>
      <w:sz w:val="16"/>
      <w:szCs w:val="16"/>
    </w:rPr>
  </w:style>
  <w:style w:type="character" w:customStyle="1" w:styleId="BalloonTextChar">
    <w:name w:val="Balloon Text Char"/>
    <w:basedOn w:val="DefaultParagraphFont"/>
    <w:link w:val="BalloonText"/>
    <w:uiPriority w:val="99"/>
    <w:rsid w:val="00654FDD"/>
    <w:rPr>
      <w:rFonts w:ascii="Tahoma" w:hAnsi="Tahoma" w:cs="Tahoma"/>
      <w:sz w:val="16"/>
      <w:szCs w:val="16"/>
      <w:lang w:val="en-US" w:eastAsia="en-US" w:bidi="ar-SA"/>
    </w:rPr>
  </w:style>
  <w:style w:type="paragraph" w:customStyle="1" w:styleId="a2">
    <w:name w:val="يادداشت ها"/>
    <w:basedOn w:val="Normal"/>
    <w:rsid w:val="00A91E1A"/>
    <w:pPr>
      <w:ind w:firstLine="0"/>
      <w:jc w:val="both"/>
    </w:pPr>
    <w:rPr>
      <w:b/>
      <w:bCs/>
      <w:sz w:val="16"/>
      <w:szCs w:val="20"/>
    </w:rPr>
  </w:style>
  <w:style w:type="paragraph" w:customStyle="1" w:styleId="a3">
    <w:name w:val="سر صفحه زوج"/>
    <w:basedOn w:val="Normal"/>
    <w:link w:val="Char0"/>
    <w:rsid w:val="007E61C9"/>
    <w:pPr>
      <w:ind w:firstLine="170"/>
      <w:jc w:val="both"/>
    </w:pPr>
    <w:rPr>
      <w:szCs w:val="26"/>
    </w:rPr>
  </w:style>
  <w:style w:type="character" w:customStyle="1" w:styleId="Char0">
    <w:name w:val="سر صفحه زوج Char"/>
    <w:basedOn w:val="DefaultParagraphFont"/>
    <w:link w:val="a3"/>
    <w:rsid w:val="001D1BA5"/>
    <w:rPr>
      <w:rFonts w:cs="Zar"/>
      <w:sz w:val="22"/>
      <w:szCs w:val="26"/>
      <w:lang w:val="en-US" w:eastAsia="en-US" w:bidi="ar-SA"/>
    </w:rPr>
  </w:style>
  <w:style w:type="paragraph" w:styleId="Header">
    <w:name w:val="header"/>
    <w:aliases w:val="bahrami"/>
    <w:basedOn w:val="Normal"/>
    <w:link w:val="HeaderChar"/>
    <w:uiPriority w:val="99"/>
    <w:rsid w:val="00A91E1A"/>
    <w:pPr>
      <w:tabs>
        <w:tab w:val="center" w:pos="4153"/>
        <w:tab w:val="right" w:pos="8306"/>
      </w:tabs>
      <w:ind w:firstLine="0"/>
      <w:jc w:val="both"/>
    </w:pPr>
  </w:style>
  <w:style w:type="character" w:customStyle="1" w:styleId="HeaderChar">
    <w:name w:val="Header Char"/>
    <w:aliases w:val="bahrami Char"/>
    <w:link w:val="Header"/>
    <w:uiPriority w:val="99"/>
    <w:rsid w:val="0090715F"/>
    <w:rPr>
      <w:rFonts w:cs="2  Zar"/>
      <w:sz w:val="22"/>
      <w:szCs w:val="28"/>
      <w:lang w:bidi="ar-SA"/>
    </w:rPr>
  </w:style>
  <w:style w:type="paragraph" w:styleId="Footer">
    <w:name w:val="footer"/>
    <w:basedOn w:val="Normal"/>
    <w:link w:val="FooterChar"/>
    <w:uiPriority w:val="99"/>
    <w:rsid w:val="00A91E1A"/>
    <w:pPr>
      <w:tabs>
        <w:tab w:val="center" w:pos="4153"/>
        <w:tab w:val="right" w:pos="8306"/>
      </w:tabs>
      <w:jc w:val="both"/>
    </w:pPr>
  </w:style>
  <w:style w:type="character" w:customStyle="1" w:styleId="FooterChar">
    <w:name w:val="Footer Char"/>
    <w:link w:val="Footer"/>
    <w:uiPriority w:val="99"/>
    <w:rsid w:val="0090715F"/>
    <w:rPr>
      <w:rFonts w:cs="2  Zar"/>
      <w:sz w:val="22"/>
      <w:szCs w:val="28"/>
      <w:lang w:bidi="ar-SA"/>
    </w:rPr>
  </w:style>
  <w:style w:type="character" w:styleId="PageNumber">
    <w:name w:val="page number"/>
    <w:basedOn w:val="DefaultParagraphFont"/>
    <w:rsid w:val="001D1BA5"/>
    <w:rPr>
      <w:rFonts w:cs="Roya"/>
      <w:szCs w:val="26"/>
    </w:rPr>
  </w:style>
  <w:style w:type="paragraph" w:customStyle="1" w:styleId="a4">
    <w:name w:val="سرصفحه فرد"/>
    <w:basedOn w:val="Header"/>
    <w:rsid w:val="00A91E1A"/>
    <w:pPr>
      <w:framePr w:wrap="around" w:vAnchor="text" w:hAnchor="text" w:xAlign="inside" w:y="1"/>
      <w:jc w:val="right"/>
    </w:pPr>
  </w:style>
  <w:style w:type="paragraph" w:customStyle="1" w:styleId="a5">
    <w:name w:val="چكيده"/>
    <w:basedOn w:val="Normal"/>
    <w:rsid w:val="007F4D35"/>
    <w:pPr>
      <w:ind w:left="1134" w:firstLine="0"/>
      <w:jc w:val="both"/>
    </w:pPr>
    <w:rPr>
      <w:rFonts w:cs="2  Lotus"/>
      <w:b/>
      <w:bCs/>
      <w:sz w:val="28"/>
      <w:szCs w:val="32"/>
    </w:rPr>
  </w:style>
  <w:style w:type="paragraph" w:customStyle="1" w:styleId="a6">
    <w:name w:val="متن يادداشتها"/>
    <w:basedOn w:val="Normal"/>
    <w:rsid w:val="007E61C9"/>
    <w:pPr>
      <w:ind w:firstLine="0"/>
      <w:jc w:val="both"/>
    </w:pPr>
    <w:rPr>
      <w:rFonts w:cs="Lotus"/>
      <w:sz w:val="16"/>
      <w:szCs w:val="20"/>
    </w:rPr>
  </w:style>
  <w:style w:type="paragraph" w:customStyle="1" w:styleId="20">
    <w:name w:val="صفحه 2 به بعد"/>
    <w:basedOn w:val="a5"/>
    <w:rsid w:val="00A91E1A"/>
    <w:pPr>
      <w:ind w:left="0"/>
    </w:pPr>
  </w:style>
  <w:style w:type="paragraph" w:customStyle="1" w:styleId="heder2">
    <w:name w:val="heder 2"/>
    <w:basedOn w:val="Header"/>
    <w:rsid w:val="00A91E1A"/>
    <w:pPr>
      <w:ind w:right="360"/>
    </w:pPr>
    <w:rPr>
      <w:szCs w:val="26"/>
    </w:rPr>
  </w:style>
  <w:style w:type="character" w:customStyle="1" w:styleId="Char1">
    <w:name w:val="كليدواژه Char"/>
    <w:basedOn w:val="DefaultParagraphFont"/>
    <w:link w:val="a7"/>
    <w:rsid w:val="007E61C9"/>
    <w:rPr>
      <w:rFonts w:cs="Lotus"/>
      <w:b/>
      <w:bCs/>
      <w:sz w:val="16"/>
      <w:szCs w:val="22"/>
      <w:lang w:val="en-US" w:eastAsia="en-US" w:bidi="ar-SA"/>
    </w:rPr>
  </w:style>
  <w:style w:type="paragraph" w:customStyle="1" w:styleId="a7">
    <w:name w:val="كليدواژه"/>
    <w:basedOn w:val="Normal"/>
    <w:link w:val="Char1"/>
    <w:rsid w:val="007E61C9"/>
    <w:pPr>
      <w:ind w:left="1134" w:firstLine="0"/>
      <w:jc w:val="both"/>
    </w:pPr>
    <w:rPr>
      <w:rFonts w:cs="Lotus"/>
      <w:b/>
      <w:bCs/>
      <w:sz w:val="16"/>
      <w:szCs w:val="22"/>
    </w:rPr>
  </w:style>
  <w:style w:type="character" w:styleId="Hyperlink">
    <w:name w:val="Hyperlink"/>
    <w:basedOn w:val="DefaultParagraphFont"/>
    <w:uiPriority w:val="99"/>
    <w:rsid w:val="00A91E1A"/>
    <w:rPr>
      <w:color w:val="0000FF"/>
      <w:u w:val="single"/>
    </w:rPr>
  </w:style>
  <w:style w:type="paragraph" w:customStyle="1" w:styleId="a8">
    <w:name w:val="ستاره"/>
    <w:basedOn w:val="Normal"/>
    <w:rsid w:val="00A91E1A"/>
    <w:pPr>
      <w:ind w:firstLine="0"/>
      <w:jc w:val="center"/>
    </w:pPr>
    <w:rPr>
      <w:position w:val="12"/>
      <w:sz w:val="28"/>
    </w:rPr>
  </w:style>
  <w:style w:type="character" w:customStyle="1" w:styleId="Char2">
    <w:name w:val="انديس بالا Char"/>
    <w:basedOn w:val="DefaultParagraphFont"/>
    <w:link w:val="a9"/>
    <w:rsid w:val="009E1D11"/>
    <w:rPr>
      <w:rFonts w:cs="Zar"/>
      <w:position w:val="12"/>
      <w:sz w:val="22"/>
      <w:szCs w:val="22"/>
      <w:lang w:val="en-US" w:eastAsia="en-US" w:bidi="ar-SA"/>
    </w:rPr>
  </w:style>
  <w:style w:type="paragraph" w:customStyle="1" w:styleId="a9">
    <w:name w:val="انديس بالا"/>
    <w:basedOn w:val="Normal"/>
    <w:link w:val="Char2"/>
    <w:rsid w:val="00A91E1A"/>
    <w:pPr>
      <w:jc w:val="both"/>
    </w:pPr>
    <w:rPr>
      <w:position w:val="12"/>
      <w:szCs w:val="22"/>
    </w:rPr>
  </w:style>
  <w:style w:type="paragraph" w:customStyle="1" w:styleId="aa">
    <w:name w:val="عدد سرصفحه"/>
    <w:basedOn w:val="a3"/>
    <w:link w:val="Char3"/>
    <w:rsid w:val="001D1BA5"/>
    <w:pPr>
      <w:ind w:left="170" w:firstLine="0"/>
      <w:jc w:val="lowKashida"/>
    </w:pPr>
    <w:rPr>
      <w:rFonts w:cs="Roya"/>
    </w:rPr>
  </w:style>
  <w:style w:type="character" w:customStyle="1" w:styleId="Char3">
    <w:name w:val="عدد سرصفحه Char"/>
    <w:basedOn w:val="Char0"/>
    <w:link w:val="aa"/>
    <w:rsid w:val="001D1BA5"/>
    <w:rPr>
      <w:rFonts w:cs="Roya"/>
      <w:sz w:val="22"/>
      <w:szCs w:val="26"/>
      <w:lang w:val="en-US" w:eastAsia="en-US" w:bidi="ar-SA"/>
    </w:rPr>
  </w:style>
  <w:style w:type="paragraph" w:customStyle="1" w:styleId="StyleComplexTimesNewRoman1">
    <w:name w:val="Style متن چكيده + (Complex) Times New Roman1"/>
    <w:basedOn w:val="Normal"/>
    <w:rsid w:val="00A91E1A"/>
    <w:pPr>
      <w:ind w:left="1134"/>
      <w:jc w:val="both"/>
    </w:pPr>
    <w:rPr>
      <w:rFonts w:cs="B Lotus"/>
      <w:position w:val="-8"/>
      <w:sz w:val="16"/>
    </w:rPr>
  </w:style>
  <w:style w:type="character" w:customStyle="1" w:styleId="StyleComplexTimesNewRoman1Char">
    <w:name w:val="Style متن چكيده + (Complex) Times New Roman1 Char"/>
    <w:basedOn w:val="DefaultParagraphFont"/>
    <w:rsid w:val="00A91E1A"/>
    <w:rPr>
      <w:rFonts w:cs="B Lotus"/>
      <w:position w:val="-8"/>
      <w:sz w:val="16"/>
      <w:szCs w:val="28"/>
      <w:lang w:val="en-US" w:eastAsia="en-US" w:bidi="ar-SA"/>
    </w:rPr>
  </w:style>
  <w:style w:type="paragraph" w:customStyle="1" w:styleId="StyleStyleComplexTimesNewRoman1ComplexTime">
    <w:name w:val="Style Style متن چكيده + (Complex) Times New Roman1 + (Complex) Time..."/>
    <w:basedOn w:val="StyleComplexTimesNewRoman1"/>
    <w:rsid w:val="00A91E1A"/>
    <w:rPr>
      <w:rFonts w:cs="Times New Roman"/>
      <w:szCs w:val="20"/>
    </w:rPr>
  </w:style>
  <w:style w:type="character" w:customStyle="1" w:styleId="StyleStyleComplexTimesNewRoman1ComplexTimeChar">
    <w:name w:val="Style Style متن چكيده + (Complex) Times New Roman1 + (Complex) Time... Char"/>
    <w:basedOn w:val="StyleComplexTimesNewRoman1Char"/>
    <w:rsid w:val="00A91E1A"/>
    <w:rPr>
      <w:rFonts w:cs="B Lotus"/>
      <w:position w:val="-8"/>
      <w:sz w:val="16"/>
      <w:szCs w:val="28"/>
      <w:lang w:val="en-US" w:eastAsia="en-US" w:bidi="ar-SA"/>
    </w:rPr>
  </w:style>
  <w:style w:type="character" w:styleId="LineNumber">
    <w:name w:val="line number"/>
    <w:basedOn w:val="DefaultParagraphFont"/>
    <w:rsid w:val="00A91E1A"/>
  </w:style>
  <w:style w:type="paragraph" w:styleId="FootnoteText">
    <w:name w:val="footnote text"/>
    <w:aliases w:val="Char Char Char,Footnote Text Char1 Char,Footnote Text Char Char Char,Footnote Text Char1 Char1 Char Char,Footnote Text Char Char Char Char Char,Char Char Char Char Char Char Char Char,Char2,Char, Char,پایان نامه,متن زيرنويس,ft,پاورقي"/>
    <w:basedOn w:val="Normal"/>
    <w:link w:val="FootnoteTextChar"/>
    <w:qFormat/>
    <w:rsid w:val="00731B56"/>
    <w:rPr>
      <w:sz w:val="20"/>
      <w:szCs w:val="20"/>
    </w:rPr>
  </w:style>
  <w:style w:type="character" w:customStyle="1" w:styleId="FootnoteTextChar">
    <w:name w:val="Footnote Text Char"/>
    <w:aliases w:val="Char Char Char Char,Footnote Text Char1 Char Char,Footnote Text Char Char Char Char,Footnote Text Char1 Char1 Char Char Char,Footnote Text Char Char Char Char Char Char,Char Char Char Char Char Char Char Char Char,Char2 Char,Char Char"/>
    <w:basedOn w:val="DefaultParagraphFont"/>
    <w:link w:val="FootnoteText"/>
    <w:rsid w:val="00654FDD"/>
    <w:rPr>
      <w:rFonts w:cs="Zar"/>
      <w:lang w:val="en-US" w:eastAsia="en-US" w:bidi="ar-SA"/>
    </w:rPr>
  </w:style>
  <w:style w:type="character" w:styleId="FootnoteReference">
    <w:name w:val="footnote reference"/>
    <w:aliases w:val="Pavaragiasadw,شماره زيرنويس,پاورقی,ارجاعات,شماره پ,مرجع پاورقي,Footnote text,Omid Footnote,ÔãÇÑå ÒíÑäæíÓ,Char Char1 Char,Footnote,شماره زیرنویس,زيرنويس,شماره زيرنويس1,شماره زيرنويس2,شماره زيرنويس3,شماره زيرنويس11"/>
    <w:basedOn w:val="FooterChar"/>
    <w:qFormat/>
    <w:rsid w:val="00135EF2"/>
    <w:rPr>
      <w:rFonts w:asciiTheme="majorBidi" w:hAnsiTheme="majorBidi" w:cs="B Nazanin"/>
      <w:b w:val="0"/>
      <w:bCs w:val="0"/>
      <w:i w:val="0"/>
      <w:iCs w:val="0"/>
      <w:caps w:val="0"/>
      <w:smallCaps w:val="0"/>
      <w:strike w:val="0"/>
      <w:dstrike w:val="0"/>
      <w:vanish w:val="0"/>
      <w:sz w:val="16"/>
      <w:szCs w:val="16"/>
      <w:vertAlign w:val="baseline"/>
      <w:lang w:bidi="ar-SA"/>
    </w:rPr>
  </w:style>
  <w:style w:type="table" w:styleId="TableGrid">
    <w:name w:val="Table Grid"/>
    <w:basedOn w:val="TableNormal"/>
    <w:uiPriority w:val="39"/>
    <w:rsid w:val="000776C7"/>
    <w:pPr>
      <w:bidi/>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5B346F"/>
    <w:pPr>
      <w:ind w:firstLine="0"/>
      <w:jc w:val="left"/>
    </w:pPr>
    <w:rPr>
      <w:rFonts w:cs="Traditional Arabic"/>
      <w:sz w:val="20"/>
    </w:rPr>
  </w:style>
  <w:style w:type="paragraph" w:styleId="BodyText3">
    <w:name w:val="Body Text 3"/>
    <w:basedOn w:val="Normal"/>
    <w:rsid w:val="005B346F"/>
    <w:pPr>
      <w:ind w:firstLine="0"/>
    </w:pPr>
    <w:rPr>
      <w:rFonts w:cs="Traditional Arabic"/>
      <w:sz w:val="20"/>
    </w:rPr>
  </w:style>
  <w:style w:type="paragraph" w:styleId="BodyTextIndent">
    <w:name w:val="Body Text Indent"/>
    <w:basedOn w:val="Normal"/>
    <w:rsid w:val="00074435"/>
    <w:pPr>
      <w:spacing w:after="120"/>
      <w:ind w:left="283"/>
    </w:pPr>
  </w:style>
  <w:style w:type="paragraph" w:styleId="BodyTextIndent2">
    <w:name w:val="Body Text Indent 2"/>
    <w:basedOn w:val="Normal"/>
    <w:rsid w:val="00CA1F9F"/>
    <w:pPr>
      <w:spacing w:after="120" w:line="480" w:lineRule="auto"/>
      <w:ind w:left="283"/>
    </w:pPr>
  </w:style>
  <w:style w:type="paragraph" w:styleId="BodyTextIndent3">
    <w:name w:val="Body Text Indent 3"/>
    <w:basedOn w:val="Normal"/>
    <w:link w:val="BodyTextIndent3Char"/>
    <w:rsid w:val="0087496C"/>
    <w:pPr>
      <w:spacing w:after="120"/>
      <w:ind w:left="283"/>
    </w:pPr>
    <w:rPr>
      <w:sz w:val="16"/>
      <w:szCs w:val="16"/>
    </w:rPr>
  </w:style>
  <w:style w:type="character" w:customStyle="1" w:styleId="BodyTextIndent3Char">
    <w:name w:val="Body Text Indent 3 Char"/>
    <w:basedOn w:val="DefaultParagraphFont"/>
    <w:link w:val="BodyTextIndent3"/>
    <w:rsid w:val="002657F8"/>
    <w:rPr>
      <w:rFonts w:cs="2  Zar"/>
      <w:sz w:val="16"/>
      <w:szCs w:val="16"/>
    </w:rPr>
  </w:style>
  <w:style w:type="paragraph" w:styleId="BodyText2">
    <w:name w:val="Body Text 2"/>
    <w:basedOn w:val="Normal"/>
    <w:rsid w:val="00FA7B8F"/>
    <w:pPr>
      <w:spacing w:after="120" w:line="480" w:lineRule="auto"/>
    </w:pPr>
  </w:style>
  <w:style w:type="paragraph" w:customStyle="1" w:styleId="ab">
    <w:name w:val="a"/>
    <w:basedOn w:val="Normal"/>
    <w:rsid w:val="001E155B"/>
    <w:pPr>
      <w:bidi w:val="0"/>
      <w:spacing w:before="100" w:beforeAutospacing="1" w:after="100" w:afterAutospacing="1"/>
      <w:ind w:firstLine="0"/>
      <w:jc w:val="left"/>
    </w:pPr>
    <w:rPr>
      <w:rFonts w:cs="Times New Roman"/>
      <w:sz w:val="24"/>
    </w:rPr>
  </w:style>
  <w:style w:type="paragraph" w:styleId="NormalWeb">
    <w:name w:val="Normal (Web)"/>
    <w:basedOn w:val="Normal"/>
    <w:uiPriority w:val="99"/>
    <w:rsid w:val="001E155B"/>
    <w:pPr>
      <w:bidi w:val="0"/>
      <w:spacing w:before="100" w:beforeAutospacing="1" w:after="100" w:afterAutospacing="1"/>
      <w:ind w:firstLine="0"/>
      <w:jc w:val="left"/>
    </w:pPr>
    <w:rPr>
      <w:rFonts w:cs="Times New Roman"/>
      <w:sz w:val="24"/>
    </w:rPr>
  </w:style>
  <w:style w:type="paragraph" w:styleId="EndnoteText">
    <w:name w:val="endnote text"/>
    <w:basedOn w:val="Normal"/>
    <w:link w:val="EndnoteTextChar"/>
    <w:uiPriority w:val="99"/>
    <w:rsid w:val="001E155B"/>
    <w:pPr>
      <w:bidi w:val="0"/>
      <w:spacing w:before="100" w:beforeAutospacing="1" w:after="100" w:afterAutospacing="1"/>
      <w:ind w:firstLine="0"/>
      <w:jc w:val="left"/>
    </w:pPr>
    <w:rPr>
      <w:rFonts w:cs="Times New Roman"/>
      <w:sz w:val="24"/>
      <w:lang w:eastAsia="ja-JP"/>
    </w:rPr>
  </w:style>
  <w:style w:type="character" w:customStyle="1" w:styleId="EndnoteTextChar">
    <w:name w:val="Endnote Text Char"/>
    <w:basedOn w:val="DefaultParagraphFont"/>
    <w:link w:val="EndnoteText"/>
    <w:uiPriority w:val="99"/>
    <w:rsid w:val="006C5593"/>
    <w:rPr>
      <w:sz w:val="24"/>
      <w:szCs w:val="24"/>
      <w:lang w:eastAsia="ja-JP" w:bidi="ar-SA"/>
    </w:rPr>
  </w:style>
  <w:style w:type="character" w:styleId="EndnoteReference">
    <w:name w:val="endnote reference"/>
    <w:basedOn w:val="DefaultParagraphFont"/>
    <w:uiPriority w:val="99"/>
    <w:rsid w:val="001E155B"/>
  </w:style>
  <w:style w:type="paragraph" w:customStyle="1" w:styleId="10">
    <w:name w:val="1"/>
    <w:basedOn w:val="Normal"/>
    <w:rsid w:val="001E155B"/>
    <w:pPr>
      <w:bidi w:val="0"/>
      <w:spacing w:before="100" w:beforeAutospacing="1" w:after="100" w:afterAutospacing="1"/>
      <w:ind w:firstLine="0"/>
      <w:jc w:val="left"/>
    </w:pPr>
    <w:rPr>
      <w:rFonts w:eastAsia="MS Mincho" w:cs="Times New Roman"/>
      <w:sz w:val="24"/>
      <w:lang w:eastAsia="ja-JP"/>
    </w:rPr>
  </w:style>
  <w:style w:type="paragraph" w:customStyle="1" w:styleId="subject">
    <w:name w:val="subject"/>
    <w:basedOn w:val="Normal"/>
    <w:rsid w:val="001E155B"/>
    <w:pPr>
      <w:bidi w:val="0"/>
      <w:spacing w:before="750" w:after="1050" w:line="360" w:lineRule="auto"/>
      <w:ind w:left="300" w:firstLine="0"/>
      <w:jc w:val="center"/>
    </w:pPr>
    <w:rPr>
      <w:rFonts w:eastAsia="MS Mincho" w:cs="Traditional Arabic"/>
      <w:b/>
      <w:bCs/>
      <w:color w:val="008080"/>
      <w:sz w:val="56"/>
      <w:szCs w:val="56"/>
      <w:lang w:eastAsia="ja-JP"/>
    </w:rPr>
  </w:style>
  <w:style w:type="character" w:customStyle="1" w:styleId="mw-headline">
    <w:name w:val="mw-headline"/>
    <w:basedOn w:val="DefaultParagraphFont"/>
    <w:rsid w:val="001E155B"/>
  </w:style>
  <w:style w:type="character" w:customStyle="1" w:styleId="arialfont1">
    <w:name w:val="arialfont1"/>
    <w:basedOn w:val="DefaultParagraphFont"/>
    <w:rsid w:val="00A37026"/>
    <w:rPr>
      <w:rFonts w:ascii="Arial" w:hAnsi="Arial" w:cs="Arial" w:hint="default"/>
    </w:rPr>
  </w:style>
  <w:style w:type="paragraph" w:customStyle="1" w:styleId="StyleComplexBZarNotBold">
    <w:name w:val="Style نويسنده + (Complex) B Zar Not Bold"/>
    <w:basedOn w:val="a0"/>
    <w:rsid w:val="00C84F61"/>
    <w:rPr>
      <w:rFonts w:cs="2  Zar"/>
      <w:b w:val="0"/>
      <w:bCs w:val="0"/>
    </w:rPr>
  </w:style>
  <w:style w:type="paragraph" w:customStyle="1" w:styleId="StyleComplexNazaninLatin8ptComplex10ptJ">
    <w:name w:val="Style نويسنده + (Complex) Nazanin (Latin) 8 pt (Complex) 10 pt J..."/>
    <w:basedOn w:val="a0"/>
    <w:rsid w:val="00C84F61"/>
    <w:pPr>
      <w:ind w:firstLine="1014"/>
      <w:jc w:val="lowKashida"/>
    </w:pPr>
    <w:rPr>
      <w:sz w:val="16"/>
      <w:szCs w:val="20"/>
    </w:rPr>
  </w:style>
  <w:style w:type="paragraph" w:styleId="Subtitle">
    <w:name w:val="Subtitle"/>
    <w:aliases w:val="فصل, Char Char Char Char, Char Char Char Char Char,Char Char Char Char Char,رابطه,عنوان جدول و شکل, Char1,Char1,زیر نویس,تیتر نمودار,intxtrefs,پي نوشت"/>
    <w:basedOn w:val="Normal"/>
    <w:link w:val="SubtitleChar"/>
    <w:uiPriority w:val="11"/>
    <w:qFormat/>
    <w:rsid w:val="002657F8"/>
    <w:pPr>
      <w:ind w:firstLine="0"/>
      <w:jc w:val="center"/>
    </w:pPr>
    <w:rPr>
      <w:sz w:val="28"/>
    </w:rPr>
  </w:style>
  <w:style w:type="character" w:customStyle="1" w:styleId="SubtitleChar">
    <w:name w:val="Subtitle Char"/>
    <w:aliases w:val="فصل Char, Char Char Char Char Char1, Char Char Char Char Char Char,Char Char Char Char Char Char,رابطه Char,عنوان جدول و شکل Char, Char1 Char,Char1 Char,زیر نویس Char,تیتر نمودار Char,intxtrefs Char,پي نوشت Char"/>
    <w:basedOn w:val="DefaultParagraphFont"/>
    <w:link w:val="Subtitle"/>
    <w:uiPriority w:val="11"/>
    <w:rsid w:val="002657F8"/>
    <w:rPr>
      <w:rFonts w:cs="B Zar"/>
      <w:sz w:val="28"/>
      <w:szCs w:val="28"/>
    </w:rPr>
  </w:style>
  <w:style w:type="paragraph" w:styleId="Caption">
    <w:name w:val="caption"/>
    <w:basedOn w:val="Normal"/>
    <w:next w:val="Normal"/>
    <w:uiPriority w:val="35"/>
    <w:rsid w:val="002657F8"/>
    <w:pPr>
      <w:spacing w:line="600" w:lineRule="exact"/>
      <w:jc w:val="center"/>
    </w:pPr>
    <w:rPr>
      <w:rFonts w:cs="Lotus"/>
      <w:b/>
      <w:bCs/>
      <w:sz w:val="24"/>
    </w:rPr>
  </w:style>
  <w:style w:type="paragraph" w:styleId="ListParagraph">
    <w:name w:val="List Paragraph"/>
    <w:aliases w:val="heading2,توابع,عنوان اصلی مقاله"/>
    <w:basedOn w:val="Normal"/>
    <w:link w:val="ListParagraphChar"/>
    <w:uiPriority w:val="34"/>
    <w:qFormat/>
    <w:rsid w:val="00BD0CC1"/>
    <w:pPr>
      <w:spacing w:after="120" w:line="276" w:lineRule="auto"/>
      <w:ind w:left="720" w:firstLine="0"/>
      <w:contextualSpacing/>
    </w:pPr>
    <w:rPr>
      <w:rFonts w:ascii="B Zar" w:eastAsia="Calibri" w:hAnsi="B Zar"/>
      <w:sz w:val="24"/>
      <w:lang w:bidi="fa-IR"/>
    </w:rPr>
  </w:style>
  <w:style w:type="character" w:customStyle="1" w:styleId="CharChar2">
    <w:name w:val="Char Char2"/>
    <w:basedOn w:val="DefaultParagraphFont"/>
    <w:semiHidden/>
    <w:rsid w:val="002657F8"/>
  </w:style>
  <w:style w:type="paragraph" w:styleId="Title">
    <w:name w:val="Title"/>
    <w:aliases w:val="A-Title"/>
    <w:basedOn w:val="Normal"/>
    <w:link w:val="TitleChar"/>
    <w:uiPriority w:val="10"/>
    <w:qFormat/>
    <w:rsid w:val="002A63CF"/>
    <w:pPr>
      <w:spacing w:before="40" w:after="40"/>
      <w:ind w:firstLine="0"/>
      <w:jc w:val="center"/>
    </w:pPr>
    <w:rPr>
      <w:rFonts w:ascii="Times New Roman Bold" w:hAnsi="Times New Roman Bold" w:cs="B Titr"/>
      <w:b/>
      <w:bCs/>
      <w:noProof/>
    </w:rPr>
  </w:style>
  <w:style w:type="character" w:customStyle="1" w:styleId="TitleChar">
    <w:name w:val="Title Char"/>
    <w:aliases w:val="A-Title Char"/>
    <w:basedOn w:val="DefaultParagraphFont"/>
    <w:link w:val="Title"/>
    <w:uiPriority w:val="10"/>
    <w:rsid w:val="002A63CF"/>
    <w:rPr>
      <w:rFonts w:ascii="Times New Roman Bold" w:hAnsi="Times New Roman Bold" w:cs="B Titr"/>
      <w:b/>
      <w:bCs/>
      <w:noProof/>
      <w:sz w:val="22"/>
      <w:szCs w:val="24"/>
      <w:lang w:bidi="ar-SA"/>
    </w:rPr>
  </w:style>
  <w:style w:type="paragraph" w:styleId="DocumentMap">
    <w:name w:val="Document Map"/>
    <w:basedOn w:val="Normal"/>
    <w:link w:val="DocumentMapChar"/>
    <w:rsid w:val="002657F8"/>
    <w:pPr>
      <w:shd w:val="clear" w:color="auto" w:fill="000080"/>
      <w:ind w:firstLine="0"/>
      <w:jc w:val="left"/>
    </w:pPr>
    <w:rPr>
      <w:rFonts w:ascii="Tahoma" w:hAnsi="Tahoma" w:cs="Tahoma"/>
      <w:sz w:val="20"/>
      <w:szCs w:val="20"/>
      <w:lang w:bidi="fa-IR"/>
    </w:rPr>
  </w:style>
  <w:style w:type="character" w:customStyle="1" w:styleId="DocumentMapChar">
    <w:name w:val="Document Map Char"/>
    <w:basedOn w:val="DefaultParagraphFont"/>
    <w:link w:val="DocumentMap"/>
    <w:rsid w:val="002657F8"/>
    <w:rPr>
      <w:rFonts w:ascii="Tahoma" w:hAnsi="Tahoma" w:cs="Tahoma"/>
      <w:shd w:val="clear" w:color="auto" w:fill="000080"/>
      <w:lang w:bidi="fa-IR"/>
    </w:rPr>
  </w:style>
  <w:style w:type="character" w:customStyle="1" w:styleId="spanenspanen">
    <w:name w:val="spanen spanen"/>
    <w:basedOn w:val="DefaultParagraphFont"/>
    <w:rsid w:val="002657F8"/>
  </w:style>
  <w:style w:type="character" w:customStyle="1" w:styleId="spelle">
    <w:name w:val="spelle"/>
    <w:basedOn w:val="DefaultParagraphFont"/>
    <w:rsid w:val="002657F8"/>
  </w:style>
  <w:style w:type="character" w:styleId="Strong">
    <w:name w:val="Strong"/>
    <w:uiPriority w:val="22"/>
    <w:qFormat/>
    <w:rsid w:val="006C5593"/>
    <w:rPr>
      <w:b/>
      <w:bCs/>
    </w:rPr>
  </w:style>
  <w:style w:type="character" w:styleId="Emphasis">
    <w:name w:val="Emphasis"/>
    <w:uiPriority w:val="20"/>
    <w:qFormat/>
    <w:rsid w:val="006C5593"/>
    <w:rPr>
      <w:b/>
      <w:bCs/>
      <w:i/>
      <w:iCs/>
      <w:spacing w:val="10"/>
      <w:bdr w:val="none" w:sz="0" w:space="0" w:color="auto"/>
      <w:shd w:val="clear" w:color="auto" w:fill="auto"/>
    </w:rPr>
  </w:style>
  <w:style w:type="paragraph" w:styleId="NoSpacing">
    <w:name w:val="No Spacing"/>
    <w:basedOn w:val="Normal"/>
    <w:uiPriority w:val="1"/>
    <w:rsid w:val="006C5593"/>
    <w:pPr>
      <w:bidi w:val="0"/>
      <w:ind w:firstLine="0"/>
      <w:jc w:val="left"/>
    </w:pPr>
    <w:rPr>
      <w:rFonts w:asciiTheme="minorHAnsi" w:eastAsiaTheme="minorHAnsi" w:hAnsiTheme="minorHAnsi" w:cstheme="minorBidi"/>
      <w:szCs w:val="22"/>
      <w:lang w:bidi="en-US"/>
    </w:rPr>
  </w:style>
  <w:style w:type="paragraph" w:styleId="Quote">
    <w:name w:val="Quote"/>
    <w:basedOn w:val="Normal"/>
    <w:next w:val="Normal"/>
    <w:link w:val="QuoteChar"/>
    <w:uiPriority w:val="29"/>
    <w:rsid w:val="006C5593"/>
    <w:pPr>
      <w:bidi w:val="0"/>
      <w:spacing w:before="200" w:line="276" w:lineRule="auto"/>
      <w:ind w:left="360" w:right="360" w:firstLine="0"/>
      <w:jc w:val="left"/>
    </w:pPr>
    <w:rPr>
      <w:rFonts w:asciiTheme="minorHAnsi" w:eastAsiaTheme="minorHAnsi" w:hAnsiTheme="minorHAnsi" w:cstheme="minorBidi"/>
      <w:i/>
      <w:iCs/>
      <w:szCs w:val="22"/>
      <w:lang w:bidi="en-US"/>
    </w:rPr>
  </w:style>
  <w:style w:type="character" w:customStyle="1" w:styleId="QuoteChar">
    <w:name w:val="Quote Char"/>
    <w:basedOn w:val="DefaultParagraphFont"/>
    <w:link w:val="Quote"/>
    <w:uiPriority w:val="29"/>
    <w:rsid w:val="006C5593"/>
    <w:rPr>
      <w:rFonts w:asciiTheme="minorHAnsi" w:eastAsiaTheme="minorHAnsi" w:hAnsiTheme="minorHAnsi" w:cstheme="minorBidi"/>
      <w:i/>
      <w:iCs/>
      <w:sz w:val="22"/>
      <w:szCs w:val="22"/>
      <w:lang w:bidi="en-US"/>
    </w:rPr>
  </w:style>
  <w:style w:type="paragraph" w:styleId="IntenseQuote">
    <w:name w:val="Intense Quote"/>
    <w:basedOn w:val="Normal"/>
    <w:next w:val="Normal"/>
    <w:link w:val="IntenseQuoteChar"/>
    <w:uiPriority w:val="30"/>
    <w:rsid w:val="006C5593"/>
    <w:pPr>
      <w:pBdr>
        <w:bottom w:val="single" w:sz="4" w:space="1" w:color="auto"/>
      </w:pBdr>
      <w:bidi w:val="0"/>
      <w:spacing w:before="200" w:after="280" w:line="276" w:lineRule="auto"/>
      <w:ind w:left="1008" w:right="1152" w:firstLine="0"/>
      <w:jc w:val="both"/>
    </w:pPr>
    <w:rPr>
      <w:rFonts w:asciiTheme="minorHAnsi" w:eastAsiaTheme="minorHAnsi" w:hAnsiTheme="minorHAnsi" w:cstheme="minorBidi"/>
      <w:b/>
      <w:bCs/>
      <w:i/>
      <w:iCs/>
      <w:szCs w:val="22"/>
      <w:lang w:bidi="en-US"/>
    </w:rPr>
  </w:style>
  <w:style w:type="character" w:customStyle="1" w:styleId="IntenseQuoteChar">
    <w:name w:val="Intense Quote Char"/>
    <w:basedOn w:val="DefaultParagraphFont"/>
    <w:link w:val="IntenseQuote"/>
    <w:uiPriority w:val="30"/>
    <w:rsid w:val="006C5593"/>
    <w:rPr>
      <w:rFonts w:asciiTheme="minorHAnsi" w:eastAsiaTheme="minorHAnsi" w:hAnsiTheme="minorHAnsi" w:cstheme="minorBidi"/>
      <w:b/>
      <w:bCs/>
      <w:i/>
      <w:iCs/>
      <w:sz w:val="22"/>
      <w:szCs w:val="22"/>
      <w:lang w:bidi="en-US"/>
    </w:rPr>
  </w:style>
  <w:style w:type="character" w:styleId="SubtleEmphasis">
    <w:name w:val="Subtle Emphasis"/>
    <w:uiPriority w:val="19"/>
    <w:rsid w:val="006C5593"/>
    <w:rPr>
      <w:i/>
      <w:iCs/>
    </w:rPr>
  </w:style>
  <w:style w:type="character" w:styleId="IntenseEmphasis">
    <w:name w:val="Intense Emphasis"/>
    <w:uiPriority w:val="21"/>
    <w:rsid w:val="006C5593"/>
    <w:rPr>
      <w:b/>
      <w:bCs/>
    </w:rPr>
  </w:style>
  <w:style w:type="character" w:styleId="SubtleReference">
    <w:name w:val="Subtle Reference"/>
    <w:uiPriority w:val="31"/>
    <w:rsid w:val="006C5593"/>
    <w:rPr>
      <w:smallCaps/>
    </w:rPr>
  </w:style>
  <w:style w:type="character" w:styleId="IntenseReference">
    <w:name w:val="Intense Reference"/>
    <w:uiPriority w:val="32"/>
    <w:rsid w:val="006C5593"/>
    <w:rPr>
      <w:smallCaps/>
      <w:spacing w:val="5"/>
      <w:u w:val="single"/>
    </w:rPr>
  </w:style>
  <w:style w:type="character" w:styleId="BookTitle">
    <w:name w:val="Book Title"/>
    <w:uiPriority w:val="33"/>
    <w:rsid w:val="006C5593"/>
    <w:rPr>
      <w:i/>
      <w:iCs/>
      <w:smallCaps/>
      <w:spacing w:val="5"/>
    </w:rPr>
  </w:style>
  <w:style w:type="paragraph" w:styleId="TOCHeading">
    <w:name w:val="TOC Heading"/>
    <w:basedOn w:val="Heading1"/>
    <w:next w:val="Normal"/>
    <w:uiPriority w:val="39"/>
    <w:semiHidden/>
    <w:unhideWhenUsed/>
    <w:qFormat/>
    <w:rsid w:val="006C5593"/>
    <w:pPr>
      <w:keepNext w:val="0"/>
      <w:bidi w:val="0"/>
      <w:spacing w:before="480" w:after="0" w:line="276" w:lineRule="auto"/>
      <w:contextualSpacing/>
      <w:outlineLvl w:val="9"/>
    </w:pPr>
    <w:rPr>
      <w:rFonts w:asciiTheme="majorHAnsi" w:eastAsiaTheme="majorEastAsia" w:hAnsiTheme="majorHAnsi" w:cstheme="majorBidi"/>
      <w:kern w:val="0"/>
      <w:sz w:val="28"/>
      <w:szCs w:val="28"/>
      <w:lang w:bidi="en-US"/>
    </w:rPr>
  </w:style>
  <w:style w:type="character" w:customStyle="1" w:styleId="srtitle1">
    <w:name w:val="srtitle1"/>
    <w:basedOn w:val="DefaultParagraphFont"/>
    <w:rsid w:val="006C5593"/>
    <w:rPr>
      <w:rFonts w:ascii="Tahoma" w:hAnsi="Tahoma" w:cs="Tahoma" w:hint="default"/>
      <w:b/>
      <w:bCs/>
      <w:sz w:val="20"/>
      <w:szCs w:val="20"/>
    </w:rPr>
  </w:style>
  <w:style w:type="character" w:customStyle="1" w:styleId="writersstring1">
    <w:name w:val="writers_string1"/>
    <w:basedOn w:val="DefaultParagraphFont"/>
    <w:rsid w:val="006C5593"/>
    <w:rPr>
      <w:rFonts w:ascii="Tahoma" w:hAnsi="Tahoma" w:cs="Tahoma" w:hint="default"/>
      <w:sz w:val="18"/>
      <w:szCs w:val="18"/>
    </w:rPr>
  </w:style>
  <w:style w:type="character" w:customStyle="1" w:styleId="publisherandreleaseblock1">
    <w:name w:val="publisherandreleaseblock1"/>
    <w:basedOn w:val="DefaultParagraphFont"/>
    <w:rsid w:val="006C5593"/>
    <w:rPr>
      <w:rFonts w:ascii="Tahoma" w:hAnsi="Tahoma" w:cs="Tahoma" w:hint="default"/>
      <w:sz w:val="18"/>
      <w:szCs w:val="18"/>
    </w:rPr>
  </w:style>
  <w:style w:type="character" w:customStyle="1" w:styleId="releasedate1">
    <w:name w:val="release_date1"/>
    <w:basedOn w:val="DefaultParagraphFont"/>
    <w:rsid w:val="006C5593"/>
    <w:rPr>
      <w:rFonts w:ascii="Tahoma" w:hAnsi="Tahoma" w:cs="Tahoma" w:hint="default"/>
      <w:sz w:val="18"/>
      <w:szCs w:val="18"/>
    </w:rPr>
  </w:style>
  <w:style w:type="character" w:customStyle="1" w:styleId="arrow">
    <w:name w:val="arrow"/>
    <w:basedOn w:val="DefaultParagraphFont"/>
    <w:rsid w:val="006C5593"/>
  </w:style>
  <w:style w:type="character" w:customStyle="1" w:styleId="arrow1">
    <w:name w:val="arrow1"/>
    <w:basedOn w:val="DefaultParagraphFont"/>
    <w:rsid w:val="006C5593"/>
    <w:rPr>
      <w:sz w:val="26"/>
      <w:szCs w:val="26"/>
    </w:rPr>
  </w:style>
  <w:style w:type="paragraph" w:customStyle="1" w:styleId="newsbody">
    <w:name w:val="news_body"/>
    <w:basedOn w:val="Normal"/>
    <w:rsid w:val="009702D8"/>
    <w:pPr>
      <w:bidi w:val="0"/>
      <w:spacing w:before="100" w:beforeAutospacing="1" w:after="100" w:afterAutospacing="1"/>
      <w:ind w:firstLine="0"/>
      <w:jc w:val="left"/>
    </w:pPr>
    <w:rPr>
      <w:rFonts w:cs="Times New Roman"/>
      <w:sz w:val="24"/>
    </w:rPr>
  </w:style>
  <w:style w:type="character" w:styleId="FollowedHyperlink">
    <w:name w:val="FollowedHyperlink"/>
    <w:basedOn w:val="DefaultParagraphFont"/>
    <w:uiPriority w:val="99"/>
    <w:unhideWhenUsed/>
    <w:rsid w:val="009702D8"/>
    <w:rPr>
      <w:rFonts w:ascii="Tahoma" w:hAnsi="Tahoma" w:cs="Tahoma" w:hint="default"/>
      <w:strike w:val="0"/>
      <w:dstrike w:val="0"/>
      <w:color w:val="800080"/>
      <w:u w:val="none"/>
      <w:effect w:val="none"/>
    </w:rPr>
  </w:style>
  <w:style w:type="paragraph" w:customStyle="1" w:styleId="p">
    <w:name w:val="p"/>
    <w:basedOn w:val="Normal"/>
    <w:rsid w:val="009702D8"/>
    <w:pPr>
      <w:bidi w:val="0"/>
      <w:spacing w:before="100" w:beforeAutospacing="1" w:line="360" w:lineRule="auto"/>
      <w:ind w:firstLine="0"/>
      <w:jc w:val="left"/>
    </w:pPr>
    <w:rPr>
      <w:rFonts w:ascii="Tahoma" w:hAnsi="Tahoma" w:cs="Tahoma"/>
      <w:sz w:val="24"/>
    </w:rPr>
  </w:style>
  <w:style w:type="paragraph" w:customStyle="1" w:styleId="divmenu">
    <w:name w:val="divmenu"/>
    <w:basedOn w:val="Normal"/>
    <w:rsid w:val="009702D8"/>
    <w:pPr>
      <w:pBdr>
        <w:top w:val="single" w:sz="6" w:space="0" w:color="FFFFFF"/>
        <w:left w:val="single" w:sz="6" w:space="0" w:color="FFFFFF"/>
        <w:bottom w:val="single" w:sz="6" w:space="0" w:color="FFFFFF"/>
        <w:right w:val="single" w:sz="6" w:space="0" w:color="FFFFFF"/>
      </w:pBdr>
      <w:shd w:val="clear" w:color="auto" w:fill="EFECF4"/>
      <w:bidi w:val="0"/>
      <w:spacing w:before="100" w:beforeAutospacing="1" w:after="100" w:afterAutospacing="1"/>
      <w:ind w:firstLine="30"/>
      <w:jc w:val="left"/>
    </w:pPr>
    <w:rPr>
      <w:rFonts w:ascii="Tahoma" w:hAnsi="Tahoma" w:cs="Tahoma"/>
      <w:sz w:val="16"/>
      <w:szCs w:val="16"/>
    </w:rPr>
  </w:style>
  <w:style w:type="paragraph" w:customStyle="1" w:styleId="searchadvmenu">
    <w:name w:val="searchadvmenu"/>
    <w:basedOn w:val="Normal"/>
    <w:rsid w:val="009702D8"/>
    <w:pPr>
      <w:pBdr>
        <w:top w:val="single" w:sz="6" w:space="0" w:color="FFFFFF"/>
        <w:left w:val="single" w:sz="6" w:space="0" w:color="FFFFFF"/>
        <w:bottom w:val="single" w:sz="6" w:space="0" w:color="FFFFFF"/>
        <w:right w:val="single" w:sz="6" w:space="0" w:color="FFFFFF"/>
      </w:pBdr>
      <w:shd w:val="clear" w:color="auto" w:fill="EFECF4"/>
      <w:bidi w:val="0"/>
      <w:spacing w:before="100" w:beforeAutospacing="1" w:after="100" w:afterAutospacing="1"/>
      <w:ind w:firstLine="30"/>
      <w:jc w:val="left"/>
    </w:pPr>
    <w:rPr>
      <w:rFonts w:ascii="Tahoma" w:hAnsi="Tahoma" w:cs="Tahoma"/>
      <w:sz w:val="16"/>
      <w:szCs w:val="16"/>
    </w:rPr>
  </w:style>
  <w:style w:type="paragraph" w:customStyle="1" w:styleId="rssmenu">
    <w:name w:val="rssmenu"/>
    <w:basedOn w:val="Normal"/>
    <w:rsid w:val="009702D8"/>
    <w:pPr>
      <w:pBdr>
        <w:top w:val="single" w:sz="6" w:space="0" w:color="FFFFFF"/>
        <w:left w:val="single" w:sz="6" w:space="0" w:color="FFFFFF"/>
        <w:bottom w:val="single" w:sz="6" w:space="0" w:color="FFFFFF"/>
        <w:right w:val="single" w:sz="6" w:space="0" w:color="FFFFFF"/>
      </w:pBdr>
      <w:shd w:val="clear" w:color="auto" w:fill="EFECF4"/>
      <w:bidi w:val="0"/>
      <w:spacing w:before="100" w:beforeAutospacing="1" w:after="100" w:afterAutospacing="1"/>
      <w:ind w:firstLine="30"/>
      <w:jc w:val="left"/>
    </w:pPr>
    <w:rPr>
      <w:rFonts w:ascii="Tahoma" w:hAnsi="Tahoma" w:cs="Tahoma"/>
      <w:sz w:val="16"/>
      <w:szCs w:val="16"/>
    </w:rPr>
  </w:style>
  <w:style w:type="paragraph" w:customStyle="1" w:styleId="tools">
    <w:name w:val="tools"/>
    <w:basedOn w:val="Normal"/>
    <w:rsid w:val="009702D8"/>
    <w:pPr>
      <w:shd w:val="clear" w:color="auto" w:fill="E2E4FC"/>
      <w:bidi w:val="0"/>
      <w:spacing w:before="100" w:beforeAutospacing="1" w:after="100" w:afterAutospacing="1"/>
      <w:ind w:firstLine="0"/>
      <w:jc w:val="left"/>
    </w:pPr>
    <w:rPr>
      <w:rFonts w:ascii="Tahoma" w:hAnsi="Tahoma" w:cs="Tahoma"/>
      <w:sz w:val="16"/>
      <w:szCs w:val="16"/>
    </w:rPr>
  </w:style>
  <w:style w:type="paragraph" w:customStyle="1" w:styleId="menuitem1">
    <w:name w:val="menuitem1"/>
    <w:basedOn w:val="Normal"/>
    <w:rsid w:val="009702D8"/>
    <w:pPr>
      <w:shd w:val="clear" w:color="auto" w:fill="EFECF4"/>
      <w:bidi w:val="0"/>
      <w:spacing w:before="100" w:beforeAutospacing="1" w:after="100" w:afterAutospacing="1"/>
      <w:ind w:firstLine="0"/>
      <w:jc w:val="left"/>
    </w:pPr>
    <w:rPr>
      <w:rFonts w:ascii="Tahoma" w:hAnsi="Tahoma" w:cs="Tahoma"/>
      <w:sz w:val="15"/>
      <w:szCs w:val="15"/>
    </w:rPr>
  </w:style>
  <w:style w:type="paragraph" w:customStyle="1" w:styleId="menuitem2">
    <w:name w:val="menuitem2"/>
    <w:basedOn w:val="Normal"/>
    <w:rsid w:val="009702D8"/>
    <w:pPr>
      <w:shd w:val="clear" w:color="auto" w:fill="CCCCFF"/>
      <w:bidi w:val="0"/>
      <w:spacing w:before="100" w:beforeAutospacing="1" w:after="100" w:afterAutospacing="1"/>
      <w:ind w:firstLine="0"/>
      <w:jc w:val="left"/>
    </w:pPr>
    <w:rPr>
      <w:rFonts w:ascii="Tahoma" w:hAnsi="Tahoma" w:cs="Tahoma"/>
      <w:sz w:val="15"/>
      <w:szCs w:val="15"/>
    </w:rPr>
  </w:style>
  <w:style w:type="paragraph" w:customStyle="1" w:styleId="datetop">
    <w:name w:val="datetop"/>
    <w:basedOn w:val="Normal"/>
    <w:rsid w:val="009702D8"/>
    <w:pPr>
      <w:bidi w:val="0"/>
      <w:spacing w:before="100" w:beforeAutospacing="1" w:after="100" w:afterAutospacing="1"/>
      <w:ind w:left="225" w:firstLine="75"/>
      <w:jc w:val="left"/>
    </w:pPr>
    <w:rPr>
      <w:rFonts w:ascii="Microsoft Sans Serif" w:hAnsi="Microsoft Sans Serif" w:cs="Microsoft Sans Serif"/>
      <w:sz w:val="16"/>
      <w:szCs w:val="16"/>
    </w:rPr>
  </w:style>
  <w:style w:type="paragraph" w:customStyle="1" w:styleId="tblmenu">
    <w:name w:val="tblmenu"/>
    <w:basedOn w:val="Normal"/>
    <w:rsid w:val="009702D8"/>
    <w:pPr>
      <w:bidi w:val="0"/>
      <w:spacing w:before="100" w:beforeAutospacing="1" w:after="100" w:afterAutospacing="1"/>
      <w:ind w:firstLine="0"/>
      <w:jc w:val="left"/>
    </w:pPr>
    <w:rPr>
      <w:rFonts w:ascii="Tahoma" w:hAnsi="Tahoma" w:cs="Tahoma"/>
      <w:color w:val="0000AA"/>
      <w:sz w:val="14"/>
      <w:szCs w:val="14"/>
    </w:rPr>
  </w:style>
  <w:style w:type="paragraph" w:customStyle="1" w:styleId="pagetitle">
    <w:name w:val="pagetitle"/>
    <w:basedOn w:val="Normal"/>
    <w:rsid w:val="009702D8"/>
    <w:pPr>
      <w:shd w:val="clear" w:color="auto" w:fill="F9F9F9"/>
      <w:bidi w:val="0"/>
      <w:spacing w:before="100" w:beforeAutospacing="1" w:after="100" w:afterAutospacing="1"/>
      <w:ind w:firstLine="0"/>
      <w:jc w:val="right"/>
      <w:textAlignment w:val="center"/>
    </w:pPr>
    <w:rPr>
      <w:rFonts w:cs="Times New Roman"/>
      <w:b/>
      <w:bCs/>
      <w:szCs w:val="22"/>
    </w:rPr>
  </w:style>
  <w:style w:type="paragraph" w:customStyle="1" w:styleId="subjectbox">
    <w:name w:val="subjectbox"/>
    <w:basedOn w:val="Normal"/>
    <w:rsid w:val="009702D8"/>
    <w:pPr>
      <w:shd w:val="clear" w:color="auto" w:fill="FFFFFF"/>
      <w:bidi w:val="0"/>
      <w:spacing w:before="100" w:beforeAutospacing="1" w:after="100" w:afterAutospacing="1"/>
      <w:ind w:firstLine="0"/>
      <w:jc w:val="left"/>
    </w:pPr>
    <w:rPr>
      <w:rFonts w:cs="Times New Roman"/>
      <w:sz w:val="24"/>
    </w:rPr>
  </w:style>
  <w:style w:type="paragraph" w:customStyle="1" w:styleId="boxts3">
    <w:name w:val="boxts3"/>
    <w:basedOn w:val="Normal"/>
    <w:rsid w:val="009702D8"/>
    <w:pPr>
      <w:bidi w:val="0"/>
      <w:spacing w:before="100" w:beforeAutospacing="1" w:after="100" w:afterAutospacing="1"/>
      <w:ind w:firstLine="0"/>
      <w:jc w:val="left"/>
    </w:pPr>
    <w:rPr>
      <w:rFonts w:cs="Times New Roman"/>
      <w:sz w:val="24"/>
    </w:rPr>
  </w:style>
  <w:style w:type="paragraph" w:customStyle="1" w:styleId="boxtdiconts">
    <w:name w:val="boxtdiconts"/>
    <w:basedOn w:val="Normal"/>
    <w:rsid w:val="009702D8"/>
    <w:pPr>
      <w:pBdr>
        <w:left w:val="single" w:sz="6" w:space="0" w:color="99CCFF"/>
      </w:pBdr>
      <w:bidi w:val="0"/>
      <w:spacing w:before="100" w:beforeAutospacing="1" w:after="100" w:afterAutospacing="1"/>
      <w:ind w:firstLine="0"/>
      <w:jc w:val="left"/>
      <w:textAlignment w:val="top"/>
    </w:pPr>
    <w:rPr>
      <w:rFonts w:cs="Times New Roman"/>
      <w:sz w:val="20"/>
      <w:szCs w:val="20"/>
    </w:rPr>
  </w:style>
  <w:style w:type="paragraph" w:customStyle="1" w:styleId="boxtdtitlets">
    <w:name w:val="boxtdtitlets"/>
    <w:basedOn w:val="Normal"/>
    <w:rsid w:val="009702D8"/>
    <w:pPr>
      <w:pBdr>
        <w:top w:val="single" w:sz="6" w:space="0" w:color="99CCFF"/>
        <w:right w:val="single" w:sz="6" w:space="4" w:color="99CCFF"/>
      </w:pBdr>
      <w:bidi w:val="0"/>
      <w:spacing w:before="100" w:beforeAutospacing="1" w:after="100" w:afterAutospacing="1"/>
      <w:ind w:firstLine="0"/>
      <w:jc w:val="right"/>
      <w:textAlignment w:val="center"/>
    </w:pPr>
    <w:rPr>
      <w:rFonts w:cs="Times New Roman"/>
      <w:sz w:val="16"/>
      <w:szCs w:val="16"/>
    </w:rPr>
  </w:style>
  <w:style w:type="paragraph" w:customStyle="1" w:styleId="boxtdtitlets2">
    <w:name w:val="boxtdtitlets2"/>
    <w:basedOn w:val="Normal"/>
    <w:rsid w:val="009702D8"/>
    <w:pPr>
      <w:pBdr>
        <w:top w:val="single" w:sz="6" w:space="0" w:color="99CCFF"/>
        <w:right w:val="single" w:sz="6" w:space="4" w:color="99CCFF"/>
      </w:pBdr>
      <w:bidi w:val="0"/>
      <w:spacing w:before="100" w:beforeAutospacing="1" w:after="100" w:afterAutospacing="1"/>
      <w:ind w:firstLine="0"/>
      <w:jc w:val="right"/>
      <w:textAlignment w:val="center"/>
    </w:pPr>
    <w:rPr>
      <w:rFonts w:cs="Times New Roman"/>
      <w:sz w:val="16"/>
      <w:szCs w:val="16"/>
    </w:rPr>
  </w:style>
  <w:style w:type="paragraph" w:customStyle="1" w:styleId="boxtdcontentts">
    <w:name w:val="boxtdcontentts"/>
    <w:basedOn w:val="Normal"/>
    <w:rsid w:val="009702D8"/>
    <w:pPr>
      <w:pBdr>
        <w:top w:val="single" w:sz="2" w:space="4" w:color="99CCFF"/>
        <w:left w:val="single" w:sz="6" w:space="4" w:color="99CCFF"/>
        <w:bottom w:val="single" w:sz="6" w:space="4" w:color="99CCFF"/>
        <w:right w:val="single" w:sz="6" w:space="4" w:color="99CCFF"/>
      </w:pBdr>
      <w:shd w:val="clear" w:color="auto" w:fill="FFFFFF"/>
      <w:bidi w:val="0"/>
      <w:spacing w:before="100" w:beforeAutospacing="1" w:after="100" w:afterAutospacing="1"/>
      <w:ind w:firstLine="0"/>
      <w:jc w:val="left"/>
    </w:pPr>
    <w:rPr>
      <w:rFonts w:cs="Times New Roman"/>
      <w:sz w:val="24"/>
    </w:rPr>
  </w:style>
  <w:style w:type="paragraph" w:customStyle="1" w:styleId="boxtdcontentts2">
    <w:name w:val="boxtdcontentts2"/>
    <w:basedOn w:val="Normal"/>
    <w:rsid w:val="009702D8"/>
    <w:pPr>
      <w:pBdr>
        <w:top w:val="single" w:sz="2" w:space="4" w:color="99CCFF"/>
        <w:left w:val="single" w:sz="6" w:space="4" w:color="99CCFF"/>
        <w:bottom w:val="single" w:sz="6" w:space="4" w:color="99CCFF"/>
        <w:right w:val="single" w:sz="6" w:space="4" w:color="99CCFF"/>
      </w:pBdr>
      <w:shd w:val="clear" w:color="auto" w:fill="FFFFFF"/>
      <w:bidi w:val="0"/>
      <w:spacing w:before="100" w:beforeAutospacing="1" w:after="100" w:afterAutospacing="1"/>
      <w:ind w:firstLine="0"/>
      <w:jc w:val="left"/>
    </w:pPr>
    <w:rPr>
      <w:rFonts w:cs="Times New Roman"/>
      <w:sz w:val="24"/>
    </w:rPr>
  </w:style>
  <w:style w:type="paragraph" w:customStyle="1" w:styleId="boxitem">
    <w:name w:val="boxitem"/>
    <w:basedOn w:val="Normal"/>
    <w:rsid w:val="009702D8"/>
    <w:pPr>
      <w:pBdr>
        <w:top w:val="single" w:sz="6" w:space="0" w:color="ECECEC"/>
        <w:left w:val="single" w:sz="6" w:space="0" w:color="ECECEC"/>
        <w:bottom w:val="single" w:sz="6" w:space="0" w:color="ECECEC"/>
        <w:right w:val="single" w:sz="6" w:space="8" w:color="ECECEC"/>
      </w:pBdr>
      <w:bidi w:val="0"/>
      <w:spacing w:before="100" w:beforeAutospacing="1" w:after="100" w:afterAutospacing="1"/>
      <w:ind w:firstLine="0"/>
      <w:jc w:val="left"/>
    </w:pPr>
    <w:rPr>
      <w:rFonts w:cs="Times New Roman"/>
      <w:sz w:val="24"/>
    </w:rPr>
  </w:style>
  <w:style w:type="paragraph" w:customStyle="1" w:styleId="itemtitle">
    <w:name w:val="itemtitle"/>
    <w:basedOn w:val="Normal"/>
    <w:rsid w:val="009702D8"/>
    <w:pPr>
      <w:bidi w:val="0"/>
      <w:spacing w:before="100" w:beforeAutospacing="1" w:after="300"/>
      <w:ind w:firstLine="0"/>
      <w:jc w:val="center"/>
    </w:pPr>
    <w:rPr>
      <w:rFonts w:ascii="Arial" w:hAnsi="Arial" w:cs="Arial"/>
      <w:b/>
      <w:bCs/>
      <w:sz w:val="24"/>
    </w:rPr>
  </w:style>
  <w:style w:type="paragraph" w:customStyle="1" w:styleId="itemtext">
    <w:name w:val="itemtext"/>
    <w:basedOn w:val="Normal"/>
    <w:rsid w:val="009702D8"/>
    <w:pPr>
      <w:bidi w:val="0"/>
      <w:spacing w:before="100" w:beforeAutospacing="1" w:after="100" w:afterAutospacing="1"/>
      <w:ind w:firstLine="0"/>
      <w:jc w:val="left"/>
    </w:pPr>
    <w:rPr>
      <w:rFonts w:ascii="Tahoma" w:hAnsi="Tahoma" w:cs="Tahoma"/>
      <w:sz w:val="24"/>
    </w:rPr>
  </w:style>
  <w:style w:type="paragraph" w:customStyle="1" w:styleId="linkitem">
    <w:name w:val="linkitem"/>
    <w:basedOn w:val="Normal"/>
    <w:rsid w:val="009702D8"/>
    <w:pPr>
      <w:bidi w:val="0"/>
      <w:spacing w:before="100" w:beforeAutospacing="1" w:after="100" w:afterAutospacing="1" w:line="375" w:lineRule="atLeast"/>
      <w:ind w:firstLine="0"/>
      <w:jc w:val="left"/>
    </w:pPr>
    <w:rPr>
      <w:rFonts w:ascii="Tahoma" w:hAnsi="Tahoma" w:cs="Tahoma"/>
      <w:color w:val="0000FF"/>
      <w:sz w:val="20"/>
      <w:szCs w:val="20"/>
    </w:rPr>
  </w:style>
  <w:style w:type="paragraph" w:customStyle="1" w:styleId="num">
    <w:name w:val="num"/>
    <w:basedOn w:val="Normal"/>
    <w:rsid w:val="009702D8"/>
    <w:pPr>
      <w:bidi w:val="0"/>
      <w:spacing w:before="100" w:beforeAutospacing="1" w:after="100" w:afterAutospacing="1"/>
      <w:ind w:firstLine="0"/>
      <w:jc w:val="left"/>
    </w:pPr>
    <w:rPr>
      <w:rFonts w:cs="Times New Roman"/>
      <w:b/>
      <w:bCs/>
      <w:color w:val="800000"/>
      <w:sz w:val="24"/>
    </w:rPr>
  </w:style>
  <w:style w:type="paragraph" w:customStyle="1" w:styleId="writer">
    <w:name w:val="writer"/>
    <w:basedOn w:val="Normal"/>
    <w:rsid w:val="009702D8"/>
    <w:pPr>
      <w:bidi w:val="0"/>
      <w:spacing w:before="100" w:beforeAutospacing="1" w:after="100" w:afterAutospacing="1" w:line="375" w:lineRule="atLeast"/>
      <w:ind w:firstLine="0"/>
      <w:jc w:val="left"/>
    </w:pPr>
    <w:rPr>
      <w:rFonts w:ascii="Tahoma" w:hAnsi="Tahoma" w:cs="Tahoma"/>
      <w:sz w:val="18"/>
      <w:szCs w:val="18"/>
    </w:rPr>
  </w:style>
  <w:style w:type="paragraph" w:customStyle="1" w:styleId="visitcount">
    <w:name w:val="visitcount"/>
    <w:basedOn w:val="Normal"/>
    <w:rsid w:val="009702D8"/>
    <w:pPr>
      <w:bidi w:val="0"/>
      <w:spacing w:before="100" w:beforeAutospacing="1" w:after="100" w:afterAutospacing="1" w:line="375" w:lineRule="atLeast"/>
      <w:ind w:firstLine="0"/>
      <w:jc w:val="left"/>
    </w:pPr>
    <w:rPr>
      <w:rFonts w:ascii="Tahoma" w:hAnsi="Tahoma" w:cs="Tahoma"/>
      <w:sz w:val="16"/>
      <w:szCs w:val="16"/>
    </w:rPr>
  </w:style>
  <w:style w:type="paragraph" w:customStyle="1" w:styleId="dateimport">
    <w:name w:val="dateimport"/>
    <w:basedOn w:val="Normal"/>
    <w:rsid w:val="009702D8"/>
    <w:pPr>
      <w:bidi w:val="0"/>
      <w:spacing w:before="100" w:beforeAutospacing="1" w:after="100" w:afterAutospacing="1" w:line="375" w:lineRule="atLeast"/>
      <w:ind w:firstLine="0"/>
      <w:jc w:val="left"/>
    </w:pPr>
    <w:rPr>
      <w:rFonts w:ascii="Tahoma" w:hAnsi="Tahoma" w:cs="Tahoma"/>
      <w:sz w:val="16"/>
      <w:szCs w:val="16"/>
    </w:rPr>
  </w:style>
  <w:style w:type="paragraph" w:customStyle="1" w:styleId="button1">
    <w:name w:val="button1"/>
    <w:basedOn w:val="Normal"/>
    <w:rsid w:val="009702D8"/>
    <w:pPr>
      <w:pBdr>
        <w:top w:val="single" w:sz="6" w:space="2" w:color="FFA500"/>
        <w:left w:val="single" w:sz="6" w:space="2" w:color="FFA500"/>
        <w:bottom w:val="single" w:sz="6" w:space="2" w:color="FFA500"/>
        <w:right w:val="single" w:sz="6" w:space="2" w:color="FFA500"/>
      </w:pBdr>
      <w:bidi w:val="0"/>
      <w:spacing w:before="100" w:beforeAutospacing="1" w:after="100" w:afterAutospacing="1" w:line="375" w:lineRule="atLeast"/>
      <w:ind w:firstLine="0"/>
      <w:jc w:val="left"/>
    </w:pPr>
    <w:rPr>
      <w:rFonts w:ascii="Tahoma" w:hAnsi="Tahoma" w:cs="Tahoma"/>
      <w:color w:val="800000"/>
      <w:sz w:val="14"/>
      <w:szCs w:val="14"/>
    </w:rPr>
  </w:style>
  <w:style w:type="paragraph" w:customStyle="1" w:styleId="indent">
    <w:name w:val="indent"/>
    <w:basedOn w:val="Normal"/>
    <w:rsid w:val="009702D8"/>
    <w:pPr>
      <w:bidi w:val="0"/>
      <w:spacing w:before="100" w:beforeAutospacing="1" w:after="100" w:afterAutospacing="1"/>
      <w:ind w:right="300" w:firstLine="0"/>
      <w:jc w:val="left"/>
    </w:pPr>
    <w:rPr>
      <w:rFonts w:cs="Times New Roman"/>
      <w:sz w:val="24"/>
    </w:rPr>
  </w:style>
  <w:style w:type="paragraph" w:customStyle="1" w:styleId="ball">
    <w:name w:val="ball"/>
    <w:basedOn w:val="Normal"/>
    <w:rsid w:val="009702D8"/>
    <w:pPr>
      <w:bidi w:val="0"/>
      <w:spacing w:before="45" w:after="45"/>
      <w:ind w:left="45" w:right="45" w:firstLine="0"/>
      <w:jc w:val="left"/>
    </w:pPr>
    <w:rPr>
      <w:rFonts w:cs="Times New Roman"/>
      <w:sz w:val="24"/>
    </w:rPr>
  </w:style>
  <w:style w:type="paragraph" w:customStyle="1" w:styleId="writer2">
    <w:name w:val="writer2"/>
    <w:basedOn w:val="Normal"/>
    <w:rsid w:val="009702D8"/>
    <w:pPr>
      <w:bidi w:val="0"/>
      <w:spacing w:before="100" w:beforeAutospacing="1" w:after="100" w:afterAutospacing="1" w:line="300" w:lineRule="atLeast"/>
      <w:ind w:firstLine="0"/>
      <w:jc w:val="left"/>
    </w:pPr>
    <w:rPr>
      <w:rFonts w:ascii="Arial" w:hAnsi="Arial" w:cs="Arial"/>
      <w:sz w:val="18"/>
      <w:szCs w:val="18"/>
    </w:rPr>
  </w:style>
  <w:style w:type="paragraph" w:customStyle="1" w:styleId="icon">
    <w:name w:val="icon"/>
    <w:basedOn w:val="Normal"/>
    <w:rsid w:val="009702D8"/>
    <w:pPr>
      <w:bidi w:val="0"/>
      <w:spacing w:before="15" w:after="100" w:afterAutospacing="1"/>
      <w:ind w:left="75" w:firstLine="0"/>
      <w:jc w:val="left"/>
      <w:textAlignment w:val="baseline"/>
    </w:pPr>
    <w:rPr>
      <w:rFonts w:cs="Times New Roman"/>
      <w:sz w:val="24"/>
    </w:rPr>
  </w:style>
  <w:style w:type="paragraph" w:customStyle="1" w:styleId="searchlable">
    <w:name w:val="searchlable"/>
    <w:basedOn w:val="Normal"/>
    <w:rsid w:val="009702D8"/>
    <w:pPr>
      <w:bidi w:val="0"/>
      <w:spacing w:before="100" w:beforeAutospacing="1" w:after="100" w:afterAutospacing="1"/>
      <w:ind w:firstLine="0"/>
      <w:jc w:val="left"/>
    </w:pPr>
    <w:rPr>
      <w:rFonts w:ascii="Arial" w:hAnsi="Arial" w:cs="Arial"/>
      <w:color w:val="0000A0"/>
      <w:sz w:val="17"/>
      <w:szCs w:val="17"/>
    </w:rPr>
  </w:style>
  <w:style w:type="paragraph" w:customStyle="1" w:styleId="hide">
    <w:name w:val="hide"/>
    <w:basedOn w:val="Normal"/>
    <w:rsid w:val="009702D8"/>
    <w:pPr>
      <w:bidi w:val="0"/>
      <w:spacing w:before="100" w:beforeAutospacing="1" w:after="100" w:afterAutospacing="1"/>
      <w:ind w:firstLine="0"/>
      <w:jc w:val="left"/>
    </w:pPr>
    <w:rPr>
      <w:rFonts w:cs="Times New Roman"/>
      <w:vanish/>
      <w:sz w:val="24"/>
    </w:rPr>
  </w:style>
  <w:style w:type="paragraph" w:customStyle="1" w:styleId="boxalpha">
    <w:name w:val="boxalpha"/>
    <w:basedOn w:val="Normal"/>
    <w:rsid w:val="009702D8"/>
    <w:pPr>
      <w:bidi w:val="0"/>
      <w:spacing w:before="100" w:beforeAutospacing="1" w:after="150"/>
      <w:ind w:firstLine="0"/>
      <w:jc w:val="left"/>
    </w:pPr>
    <w:rPr>
      <w:rFonts w:cs="Times New Roman"/>
      <w:sz w:val="24"/>
    </w:rPr>
  </w:style>
  <w:style w:type="paragraph" w:customStyle="1" w:styleId="itemdetails">
    <w:name w:val="itemdetails"/>
    <w:basedOn w:val="Normal"/>
    <w:rsid w:val="009702D8"/>
    <w:pPr>
      <w:bidi w:val="0"/>
      <w:spacing w:before="100" w:beforeAutospacing="1" w:after="100" w:afterAutospacing="1" w:line="375" w:lineRule="atLeast"/>
      <w:ind w:firstLine="0"/>
      <w:jc w:val="left"/>
    </w:pPr>
    <w:rPr>
      <w:rFonts w:ascii="Tahoma" w:hAnsi="Tahoma" w:cs="Tahoma"/>
      <w:sz w:val="24"/>
    </w:rPr>
  </w:style>
  <w:style w:type="paragraph" w:customStyle="1" w:styleId="articletitle">
    <w:name w:val="articletitle"/>
    <w:basedOn w:val="Normal"/>
    <w:rsid w:val="009702D8"/>
    <w:pPr>
      <w:bidi w:val="0"/>
      <w:spacing w:before="100" w:beforeAutospacing="1" w:after="100" w:afterAutospacing="1"/>
      <w:ind w:firstLine="0"/>
      <w:jc w:val="center"/>
    </w:pPr>
    <w:rPr>
      <w:rFonts w:ascii="Arial" w:hAnsi="Arial" w:cs="Arial"/>
      <w:b/>
      <w:bCs/>
      <w:sz w:val="24"/>
    </w:rPr>
  </w:style>
  <w:style w:type="paragraph" w:customStyle="1" w:styleId="articletext">
    <w:name w:val="articletext"/>
    <w:basedOn w:val="Normal"/>
    <w:rsid w:val="009702D8"/>
    <w:pPr>
      <w:bidi w:val="0"/>
      <w:spacing w:before="100" w:beforeAutospacing="1" w:after="100" w:afterAutospacing="1"/>
      <w:ind w:firstLine="0"/>
      <w:jc w:val="both"/>
    </w:pPr>
    <w:rPr>
      <w:rFonts w:ascii="Tahoma" w:hAnsi="Tahoma" w:cs="Tahoma"/>
      <w:sz w:val="24"/>
    </w:rPr>
  </w:style>
  <w:style w:type="paragraph" w:customStyle="1" w:styleId="pavaraghi">
    <w:name w:val="pavaraghi"/>
    <w:basedOn w:val="Normal"/>
    <w:rsid w:val="009702D8"/>
    <w:pPr>
      <w:bidi w:val="0"/>
      <w:spacing w:before="100" w:beforeAutospacing="1" w:after="100" w:afterAutospacing="1"/>
      <w:ind w:firstLine="0"/>
      <w:jc w:val="left"/>
    </w:pPr>
    <w:rPr>
      <w:rFonts w:ascii="Tahoma" w:hAnsi="Tahoma" w:cs="Tahoma"/>
      <w:i/>
      <w:iCs/>
      <w:sz w:val="16"/>
      <w:szCs w:val="16"/>
    </w:rPr>
  </w:style>
  <w:style w:type="paragraph" w:customStyle="1" w:styleId="content">
    <w:name w:val="content"/>
    <w:basedOn w:val="Normal"/>
    <w:rsid w:val="009702D8"/>
    <w:pPr>
      <w:pBdr>
        <w:top w:val="single" w:sz="6" w:space="8" w:color="CBE7F8"/>
        <w:left w:val="single" w:sz="6" w:space="8" w:color="CBE7F8"/>
        <w:bottom w:val="single" w:sz="6" w:space="8" w:color="CBE7F8"/>
        <w:right w:val="single" w:sz="6" w:space="8" w:color="CBE7F8"/>
      </w:pBdr>
      <w:bidi w:val="0"/>
      <w:spacing w:before="100" w:beforeAutospacing="1" w:after="100" w:afterAutospacing="1"/>
      <w:ind w:firstLine="0"/>
      <w:jc w:val="both"/>
    </w:pPr>
    <w:rPr>
      <w:rFonts w:cs="Times New Roman"/>
      <w:sz w:val="24"/>
    </w:rPr>
  </w:style>
  <w:style w:type="paragraph" w:customStyle="1" w:styleId="tab1">
    <w:name w:val="tab1"/>
    <w:basedOn w:val="Normal"/>
    <w:rsid w:val="009702D8"/>
    <w:pPr>
      <w:shd w:val="clear" w:color="auto" w:fill="ECFAFF"/>
      <w:bidi w:val="0"/>
      <w:spacing w:before="100" w:beforeAutospacing="1" w:after="100" w:afterAutospacing="1"/>
      <w:ind w:firstLine="0"/>
      <w:jc w:val="center"/>
      <w:textAlignment w:val="baseline"/>
    </w:pPr>
    <w:rPr>
      <w:rFonts w:cs="Times New Roman"/>
      <w:sz w:val="24"/>
    </w:rPr>
  </w:style>
  <w:style w:type="paragraph" w:customStyle="1" w:styleId="tab2">
    <w:name w:val="tab2"/>
    <w:basedOn w:val="Normal"/>
    <w:rsid w:val="009702D8"/>
    <w:pPr>
      <w:shd w:val="clear" w:color="auto" w:fill="EEEDE2"/>
      <w:bidi w:val="0"/>
      <w:spacing w:before="100" w:beforeAutospacing="1" w:after="100" w:afterAutospacing="1"/>
      <w:ind w:firstLine="0"/>
      <w:jc w:val="center"/>
      <w:textAlignment w:val="baseline"/>
    </w:pPr>
    <w:rPr>
      <w:rFonts w:cs="Times New Roman"/>
      <w:color w:val="808080"/>
      <w:sz w:val="24"/>
    </w:rPr>
  </w:style>
  <w:style w:type="paragraph" w:customStyle="1" w:styleId="btn1">
    <w:name w:val="btn1"/>
    <w:basedOn w:val="Normal"/>
    <w:rsid w:val="009702D8"/>
    <w:pPr>
      <w:pBdr>
        <w:top w:val="single" w:sz="6" w:space="0" w:color="797BAA"/>
        <w:left w:val="single" w:sz="6" w:space="0" w:color="797BAA"/>
        <w:bottom w:val="single" w:sz="6" w:space="0" w:color="797BAA"/>
        <w:right w:val="single" w:sz="6" w:space="0" w:color="797BAA"/>
      </w:pBdr>
      <w:shd w:val="clear" w:color="auto" w:fill="C0C0FF"/>
      <w:bidi w:val="0"/>
      <w:spacing w:before="100" w:beforeAutospacing="1" w:after="100" w:afterAutospacing="1"/>
      <w:ind w:firstLine="0"/>
      <w:jc w:val="center"/>
    </w:pPr>
    <w:rPr>
      <w:rFonts w:ascii="Tahoma" w:hAnsi="Tahoma" w:cs="Tahoma"/>
      <w:sz w:val="14"/>
      <w:szCs w:val="14"/>
    </w:rPr>
  </w:style>
  <w:style w:type="paragraph" w:customStyle="1" w:styleId="btn2">
    <w:name w:val="btn2"/>
    <w:basedOn w:val="Normal"/>
    <w:rsid w:val="009702D8"/>
    <w:pPr>
      <w:pBdr>
        <w:top w:val="single" w:sz="6" w:space="0" w:color="DC772D"/>
        <w:left w:val="single" w:sz="6" w:space="0" w:color="DC772D"/>
        <w:bottom w:val="single" w:sz="6" w:space="0" w:color="DC772D"/>
        <w:right w:val="single" w:sz="6" w:space="0" w:color="DC772D"/>
      </w:pBdr>
      <w:shd w:val="clear" w:color="auto" w:fill="F3D711"/>
      <w:bidi w:val="0"/>
      <w:spacing w:before="100" w:beforeAutospacing="1" w:after="100" w:afterAutospacing="1"/>
      <w:ind w:firstLine="0"/>
      <w:jc w:val="center"/>
    </w:pPr>
    <w:rPr>
      <w:rFonts w:ascii="Tahoma" w:hAnsi="Tahoma" w:cs="Tahoma"/>
      <w:sz w:val="14"/>
      <w:szCs w:val="14"/>
    </w:rPr>
  </w:style>
  <w:style w:type="paragraph" w:customStyle="1" w:styleId="btn3">
    <w:name w:val="btn3"/>
    <w:basedOn w:val="Normal"/>
    <w:rsid w:val="009702D8"/>
    <w:pPr>
      <w:pBdr>
        <w:top w:val="single" w:sz="6" w:space="2" w:color="797BAA"/>
        <w:left w:val="single" w:sz="6" w:space="2" w:color="797BAA"/>
        <w:bottom w:val="single" w:sz="6" w:space="2" w:color="797BAA"/>
        <w:right w:val="single" w:sz="6" w:space="2" w:color="797BAA"/>
      </w:pBdr>
      <w:bidi w:val="0"/>
      <w:spacing w:before="100" w:beforeAutospacing="1" w:after="100" w:afterAutospacing="1"/>
      <w:ind w:firstLine="0"/>
      <w:jc w:val="center"/>
    </w:pPr>
    <w:rPr>
      <w:rFonts w:ascii="Tahoma" w:hAnsi="Tahoma" w:cs="Tahoma"/>
      <w:sz w:val="14"/>
      <w:szCs w:val="14"/>
    </w:rPr>
  </w:style>
  <w:style w:type="paragraph" w:customStyle="1" w:styleId="checksubjects">
    <w:name w:val="checksubjects"/>
    <w:basedOn w:val="Normal"/>
    <w:rsid w:val="009702D8"/>
    <w:pPr>
      <w:pBdr>
        <w:top w:val="single" w:sz="6" w:space="2" w:color="86A3D2"/>
        <w:left w:val="single" w:sz="6" w:space="2" w:color="86A3D2"/>
        <w:bottom w:val="single" w:sz="6" w:space="2" w:color="86A3D2"/>
        <w:right w:val="single" w:sz="6" w:space="2" w:color="86A3D2"/>
      </w:pBdr>
      <w:bidi w:val="0"/>
      <w:spacing w:before="100" w:beforeAutospacing="1" w:after="100" w:afterAutospacing="1"/>
      <w:ind w:firstLine="0"/>
      <w:jc w:val="left"/>
    </w:pPr>
    <w:rPr>
      <w:rFonts w:ascii="Tahoma" w:hAnsi="Tahoma" w:cs="Tahoma"/>
      <w:sz w:val="16"/>
      <w:szCs w:val="16"/>
    </w:rPr>
  </w:style>
  <w:style w:type="paragraph" w:customStyle="1" w:styleId="treecontainer">
    <w:name w:val="treecontainer"/>
    <w:basedOn w:val="Normal"/>
    <w:rsid w:val="009702D8"/>
    <w:pPr>
      <w:bidi w:val="0"/>
      <w:spacing w:before="100" w:beforeAutospacing="1" w:after="100" w:afterAutospacing="1"/>
      <w:ind w:firstLine="0"/>
      <w:jc w:val="left"/>
    </w:pPr>
    <w:rPr>
      <w:rFonts w:cs="Times New Roman"/>
      <w:sz w:val="24"/>
    </w:rPr>
  </w:style>
  <w:style w:type="paragraph" w:customStyle="1" w:styleId="checksubject">
    <w:name w:val="checksubject"/>
    <w:basedOn w:val="Normal"/>
    <w:rsid w:val="009702D8"/>
    <w:pPr>
      <w:pBdr>
        <w:top w:val="single" w:sz="6" w:space="0" w:color="86A3D2"/>
        <w:left w:val="single" w:sz="6" w:space="0" w:color="86A3D2"/>
        <w:bottom w:val="single" w:sz="6" w:space="0" w:color="86A3D2"/>
        <w:right w:val="single" w:sz="6" w:space="0" w:color="86A3D2"/>
      </w:pBdr>
      <w:bidi w:val="0"/>
      <w:spacing w:before="100" w:beforeAutospacing="1" w:after="100" w:afterAutospacing="1"/>
      <w:ind w:firstLine="0"/>
      <w:jc w:val="left"/>
    </w:pPr>
    <w:rPr>
      <w:rFonts w:ascii="Tahoma" w:hAnsi="Tahoma" w:cs="Tahoma"/>
      <w:sz w:val="16"/>
      <w:szCs w:val="16"/>
    </w:rPr>
  </w:style>
  <w:style w:type="paragraph" w:customStyle="1" w:styleId="btnform">
    <w:name w:val="btnform"/>
    <w:basedOn w:val="Normal"/>
    <w:rsid w:val="009702D8"/>
    <w:pPr>
      <w:pBdr>
        <w:top w:val="single" w:sz="6" w:space="0" w:color="FFA500"/>
        <w:left w:val="single" w:sz="6" w:space="0" w:color="FFA500"/>
        <w:bottom w:val="single" w:sz="6" w:space="0" w:color="FFA500"/>
        <w:right w:val="single" w:sz="6" w:space="0" w:color="FFA500"/>
      </w:pBdr>
      <w:shd w:val="clear" w:color="auto" w:fill="F8EDB6"/>
      <w:bidi w:val="0"/>
      <w:spacing w:before="100" w:beforeAutospacing="1" w:after="100" w:afterAutospacing="1"/>
      <w:ind w:firstLine="0"/>
      <w:jc w:val="center"/>
      <w:textAlignment w:val="center"/>
    </w:pPr>
    <w:rPr>
      <w:rFonts w:cs="Times New Roman"/>
      <w:sz w:val="24"/>
    </w:rPr>
  </w:style>
  <w:style w:type="paragraph" w:customStyle="1" w:styleId="questiontitle">
    <w:name w:val="questiontitle"/>
    <w:basedOn w:val="Normal"/>
    <w:rsid w:val="009702D8"/>
    <w:pPr>
      <w:bidi w:val="0"/>
      <w:spacing w:before="150" w:after="100" w:afterAutospacing="1"/>
      <w:ind w:firstLine="0"/>
      <w:jc w:val="left"/>
    </w:pPr>
    <w:rPr>
      <w:rFonts w:ascii="Arial" w:hAnsi="Arial" w:cs="Arial"/>
      <w:b/>
      <w:bCs/>
      <w:sz w:val="24"/>
    </w:rPr>
  </w:style>
  <w:style w:type="paragraph" w:customStyle="1" w:styleId="answertitle">
    <w:name w:val="answertitle"/>
    <w:basedOn w:val="Normal"/>
    <w:rsid w:val="009702D8"/>
    <w:pPr>
      <w:bidi w:val="0"/>
      <w:spacing w:before="300" w:after="100" w:afterAutospacing="1"/>
      <w:ind w:firstLine="0"/>
      <w:jc w:val="left"/>
    </w:pPr>
    <w:rPr>
      <w:rFonts w:ascii="Arial" w:hAnsi="Arial" w:cs="Arial"/>
      <w:b/>
      <w:bCs/>
      <w:color w:val="A52A2A"/>
      <w:sz w:val="20"/>
      <w:szCs w:val="20"/>
    </w:rPr>
  </w:style>
  <w:style w:type="paragraph" w:customStyle="1" w:styleId="profiletitle">
    <w:name w:val="profiletitle"/>
    <w:basedOn w:val="Normal"/>
    <w:rsid w:val="009702D8"/>
    <w:pPr>
      <w:bidi w:val="0"/>
      <w:spacing w:before="150" w:after="100" w:afterAutospacing="1"/>
      <w:ind w:firstLine="0"/>
      <w:jc w:val="center"/>
    </w:pPr>
    <w:rPr>
      <w:rFonts w:ascii="Arial" w:hAnsi="Arial" w:cs="Arial"/>
      <w:b/>
      <w:bCs/>
      <w:sz w:val="24"/>
    </w:rPr>
  </w:style>
  <w:style w:type="paragraph" w:customStyle="1" w:styleId="profiletext">
    <w:name w:val="profiletext"/>
    <w:basedOn w:val="Normal"/>
    <w:rsid w:val="009702D8"/>
    <w:pPr>
      <w:bidi w:val="0"/>
      <w:spacing w:before="150" w:after="100" w:afterAutospacing="1"/>
      <w:ind w:firstLine="0"/>
      <w:jc w:val="left"/>
    </w:pPr>
    <w:rPr>
      <w:rFonts w:ascii="Tahoma" w:hAnsi="Tahoma" w:cs="Tahoma"/>
      <w:b/>
      <w:bCs/>
      <w:sz w:val="20"/>
      <w:szCs w:val="20"/>
    </w:rPr>
  </w:style>
  <w:style w:type="paragraph" w:customStyle="1" w:styleId="thumbpic">
    <w:name w:val="thumbpic"/>
    <w:basedOn w:val="Normal"/>
    <w:rsid w:val="009702D8"/>
    <w:pPr>
      <w:bidi w:val="0"/>
      <w:spacing w:before="100" w:beforeAutospacing="1" w:after="100" w:afterAutospacing="1"/>
      <w:ind w:firstLine="0"/>
      <w:jc w:val="right"/>
    </w:pPr>
    <w:rPr>
      <w:rFonts w:cs="Times New Roman"/>
      <w:sz w:val="24"/>
    </w:rPr>
  </w:style>
  <w:style w:type="paragraph" w:customStyle="1" w:styleId="icoclose">
    <w:name w:val="icoclose"/>
    <w:basedOn w:val="Normal"/>
    <w:rsid w:val="009702D8"/>
    <w:pPr>
      <w:bidi w:val="0"/>
      <w:spacing w:before="100" w:beforeAutospacing="1" w:after="100" w:afterAutospacing="1"/>
      <w:ind w:firstLine="0"/>
      <w:jc w:val="left"/>
    </w:pPr>
    <w:rPr>
      <w:rFonts w:cs="Times New Roman"/>
      <w:sz w:val="24"/>
    </w:rPr>
  </w:style>
  <w:style w:type="paragraph" w:customStyle="1" w:styleId="icoopen">
    <w:name w:val="icoopen"/>
    <w:basedOn w:val="Normal"/>
    <w:rsid w:val="009702D8"/>
    <w:pPr>
      <w:bidi w:val="0"/>
      <w:spacing w:before="100" w:beforeAutospacing="1" w:after="100" w:afterAutospacing="1"/>
      <w:ind w:firstLine="0"/>
      <w:jc w:val="left"/>
    </w:pPr>
    <w:rPr>
      <w:rFonts w:cs="Times New Roman"/>
      <w:sz w:val="24"/>
    </w:rPr>
  </w:style>
  <w:style w:type="paragraph" w:customStyle="1" w:styleId="tbldir">
    <w:name w:val="tbldir"/>
    <w:basedOn w:val="Normal"/>
    <w:rsid w:val="009702D8"/>
    <w:pPr>
      <w:spacing w:before="100" w:beforeAutospacing="1" w:after="100" w:afterAutospacing="1"/>
      <w:ind w:firstLine="0"/>
      <w:jc w:val="left"/>
    </w:pPr>
    <w:rPr>
      <w:rFonts w:cs="Times New Roman"/>
      <w:sz w:val="24"/>
    </w:rPr>
  </w:style>
  <w:style w:type="paragraph" w:customStyle="1" w:styleId="welcome">
    <w:name w:val="welcome"/>
    <w:basedOn w:val="Normal"/>
    <w:rsid w:val="009702D8"/>
    <w:pPr>
      <w:pBdr>
        <w:top w:val="single" w:sz="6" w:space="2" w:color="D6EDF5"/>
        <w:left w:val="single" w:sz="6" w:space="2" w:color="D6EDF5"/>
        <w:bottom w:val="single" w:sz="6" w:space="2" w:color="D6EDF5"/>
        <w:right w:val="single" w:sz="6" w:space="2" w:color="D6EDF5"/>
      </w:pBdr>
      <w:bidi w:val="0"/>
      <w:spacing w:before="100" w:beforeAutospacing="1" w:after="100" w:afterAutospacing="1"/>
      <w:ind w:firstLine="0"/>
      <w:jc w:val="center"/>
    </w:pPr>
    <w:rPr>
      <w:rFonts w:cs="Times New Roman"/>
      <w:color w:val="325234"/>
      <w:sz w:val="24"/>
    </w:rPr>
  </w:style>
  <w:style w:type="paragraph" w:customStyle="1" w:styleId="opp">
    <w:name w:val="opp"/>
    <w:basedOn w:val="Normal"/>
    <w:rsid w:val="009702D8"/>
    <w:pPr>
      <w:bidi w:val="0"/>
      <w:spacing w:before="100" w:beforeAutospacing="1" w:after="100" w:afterAutospacing="1"/>
      <w:ind w:firstLine="0"/>
      <w:jc w:val="left"/>
    </w:pPr>
    <w:rPr>
      <w:rFonts w:cs="Times New Roman"/>
      <w:sz w:val="24"/>
    </w:rPr>
  </w:style>
  <w:style w:type="paragraph" w:customStyle="1" w:styleId="Title1">
    <w:name w:val="Title1"/>
    <w:basedOn w:val="Normal"/>
    <w:rsid w:val="009702D8"/>
    <w:pPr>
      <w:bidi w:val="0"/>
      <w:spacing w:before="100" w:beforeAutospacing="1" w:after="100" w:afterAutospacing="1"/>
      <w:ind w:firstLine="0"/>
      <w:jc w:val="left"/>
    </w:pPr>
    <w:rPr>
      <w:rFonts w:cs="Times New Roman"/>
      <w:sz w:val="28"/>
    </w:rPr>
  </w:style>
  <w:style w:type="paragraph" w:customStyle="1" w:styleId="tree">
    <w:name w:val="tree"/>
    <w:basedOn w:val="Normal"/>
    <w:rsid w:val="009702D8"/>
    <w:pPr>
      <w:spacing w:before="100" w:beforeAutospacing="1" w:after="100" w:afterAutospacing="1"/>
      <w:ind w:firstLine="0"/>
      <w:jc w:val="left"/>
    </w:pPr>
    <w:rPr>
      <w:rFonts w:ascii="Tahoma" w:hAnsi="Tahoma" w:cs="Tahoma"/>
      <w:color w:val="FFFFFF"/>
      <w:sz w:val="24"/>
    </w:rPr>
  </w:style>
  <w:style w:type="paragraph" w:customStyle="1" w:styleId="googleusersbox">
    <w:name w:val="googleusersbox"/>
    <w:basedOn w:val="Normal"/>
    <w:link w:val="googleusersboxChar"/>
    <w:rsid w:val="009702D8"/>
    <w:pPr>
      <w:pBdr>
        <w:top w:val="single" w:sz="6" w:space="0" w:color="auto"/>
        <w:left w:val="single" w:sz="6" w:space="0" w:color="auto"/>
        <w:bottom w:val="single" w:sz="6" w:space="0" w:color="auto"/>
        <w:right w:val="single" w:sz="6" w:space="0" w:color="auto"/>
      </w:pBdr>
      <w:shd w:val="clear" w:color="auto" w:fill="C0C0C0"/>
      <w:bidi w:val="0"/>
      <w:spacing w:before="100" w:beforeAutospacing="1" w:after="100" w:afterAutospacing="1"/>
      <w:ind w:firstLine="0"/>
      <w:jc w:val="left"/>
    </w:pPr>
    <w:rPr>
      <w:rFonts w:cs="Times New Roman"/>
      <w:sz w:val="18"/>
      <w:szCs w:val="18"/>
    </w:rPr>
  </w:style>
  <w:style w:type="character" w:customStyle="1" w:styleId="googleusersboxChar">
    <w:name w:val="googleusersbox Char"/>
    <w:basedOn w:val="DefaultParagraphFont"/>
    <w:link w:val="googleusersbox"/>
    <w:rsid w:val="009702D8"/>
    <w:rPr>
      <w:sz w:val="18"/>
      <w:szCs w:val="18"/>
      <w:shd w:val="clear" w:color="auto" w:fill="C0C0C0"/>
      <w:lang w:bidi="ar-SA"/>
    </w:rPr>
  </w:style>
  <w:style w:type="paragraph" w:customStyle="1" w:styleId="googleusersboxclosebutton">
    <w:name w:val="googleusersboxclosebutton"/>
    <w:basedOn w:val="Normal"/>
    <w:rsid w:val="009702D8"/>
    <w:pPr>
      <w:bidi w:val="0"/>
      <w:spacing w:before="100" w:beforeAutospacing="1" w:after="100" w:afterAutospacing="1"/>
      <w:ind w:left="750" w:firstLine="0"/>
      <w:jc w:val="left"/>
    </w:pPr>
    <w:rPr>
      <w:rFonts w:ascii="Arial" w:hAnsi="Arial" w:cs="Arial"/>
      <w:b/>
      <w:bCs/>
      <w:color w:val="FFFFFF"/>
      <w:sz w:val="18"/>
      <w:szCs w:val="18"/>
    </w:rPr>
  </w:style>
  <w:style w:type="paragraph" w:customStyle="1" w:styleId="googleusersboxheader">
    <w:name w:val="googleusersboxheader"/>
    <w:basedOn w:val="Normal"/>
    <w:rsid w:val="009702D8"/>
    <w:pPr>
      <w:shd w:val="clear" w:color="auto" w:fill="0000FF"/>
      <w:bidi w:val="0"/>
      <w:spacing w:before="100" w:beforeAutospacing="1" w:after="100" w:afterAutospacing="1"/>
      <w:ind w:firstLine="0"/>
      <w:jc w:val="left"/>
    </w:pPr>
    <w:rPr>
      <w:rFonts w:cs="Times New Roman"/>
      <w:sz w:val="24"/>
    </w:rPr>
  </w:style>
  <w:style w:type="paragraph" w:customStyle="1" w:styleId="googleusersboxbody">
    <w:name w:val="googleusersboxbody"/>
    <w:basedOn w:val="Normal"/>
    <w:rsid w:val="009702D8"/>
    <w:pPr>
      <w:shd w:val="clear" w:color="auto" w:fill="FFF9D9"/>
      <w:bidi w:val="0"/>
      <w:spacing w:before="100" w:beforeAutospacing="1" w:after="100" w:afterAutospacing="1"/>
      <w:ind w:firstLine="0"/>
      <w:jc w:val="right"/>
    </w:pPr>
    <w:rPr>
      <w:rFonts w:ascii="Tahoma" w:hAnsi="Tahoma" w:cs="Tahoma"/>
      <w:color w:val="000000"/>
      <w:sz w:val="18"/>
      <w:szCs w:val="18"/>
    </w:rPr>
  </w:style>
  <w:style w:type="paragraph" w:customStyle="1" w:styleId="divtop1">
    <w:name w:val="divtop1"/>
    <w:basedOn w:val="Normal"/>
    <w:rsid w:val="009702D8"/>
    <w:pPr>
      <w:bidi w:val="0"/>
      <w:spacing w:before="100" w:beforeAutospacing="1" w:after="100" w:afterAutospacing="1"/>
      <w:ind w:firstLine="0"/>
      <w:jc w:val="left"/>
    </w:pPr>
    <w:rPr>
      <w:rFonts w:cs="Times New Roman"/>
      <w:sz w:val="24"/>
    </w:rPr>
  </w:style>
  <w:style w:type="paragraph" w:customStyle="1" w:styleId="divtop2">
    <w:name w:val="divtop2"/>
    <w:basedOn w:val="Normal"/>
    <w:rsid w:val="009702D8"/>
    <w:pPr>
      <w:bidi w:val="0"/>
      <w:spacing w:before="100" w:beforeAutospacing="1" w:after="100" w:afterAutospacing="1"/>
      <w:ind w:firstLine="0"/>
      <w:jc w:val="center"/>
    </w:pPr>
    <w:rPr>
      <w:rFonts w:cs="Times New Roman"/>
      <w:sz w:val="24"/>
    </w:rPr>
  </w:style>
  <w:style w:type="paragraph" w:customStyle="1" w:styleId="divtop3">
    <w:name w:val="divtop3"/>
    <w:basedOn w:val="Normal"/>
    <w:rsid w:val="009702D8"/>
    <w:pPr>
      <w:bidi w:val="0"/>
      <w:spacing w:before="100" w:beforeAutospacing="1" w:after="100" w:afterAutospacing="1"/>
      <w:ind w:firstLine="0"/>
      <w:jc w:val="left"/>
    </w:pPr>
    <w:rPr>
      <w:rFonts w:cs="Times New Roman"/>
      <w:sz w:val="24"/>
    </w:rPr>
  </w:style>
  <w:style w:type="paragraph" w:customStyle="1" w:styleId="divtop4">
    <w:name w:val="divtop4"/>
    <w:basedOn w:val="Normal"/>
    <w:rsid w:val="009702D8"/>
    <w:pPr>
      <w:bidi w:val="0"/>
      <w:spacing w:before="100" w:beforeAutospacing="1" w:after="100" w:afterAutospacing="1"/>
      <w:ind w:firstLine="0"/>
      <w:jc w:val="left"/>
    </w:pPr>
    <w:rPr>
      <w:rFonts w:cs="Times New Roman"/>
      <w:sz w:val="24"/>
    </w:rPr>
  </w:style>
  <w:style w:type="paragraph" w:customStyle="1" w:styleId="align">
    <w:name w:val="align"/>
    <w:basedOn w:val="Normal"/>
    <w:rsid w:val="009702D8"/>
    <w:pPr>
      <w:bidi w:val="0"/>
      <w:spacing w:before="100" w:beforeAutospacing="1" w:after="100" w:afterAutospacing="1"/>
      <w:ind w:firstLine="0"/>
      <w:jc w:val="right"/>
    </w:pPr>
    <w:rPr>
      <w:rFonts w:cs="Times New Roman"/>
      <w:sz w:val="24"/>
    </w:rPr>
  </w:style>
  <w:style w:type="paragraph" w:customStyle="1" w:styleId="dir">
    <w:name w:val="dir"/>
    <w:basedOn w:val="Normal"/>
    <w:rsid w:val="009702D8"/>
    <w:pPr>
      <w:spacing w:before="100" w:beforeAutospacing="1" w:after="100" w:afterAutospacing="1"/>
      <w:ind w:firstLine="0"/>
      <w:jc w:val="left"/>
    </w:pPr>
    <w:rPr>
      <w:rFonts w:cs="Times New Roman"/>
      <w:sz w:val="24"/>
    </w:rPr>
  </w:style>
  <w:style w:type="paragraph" w:customStyle="1" w:styleId="submenu">
    <w:name w:val="submenu"/>
    <w:basedOn w:val="Normal"/>
    <w:rsid w:val="009702D8"/>
    <w:pPr>
      <w:bidi w:val="0"/>
      <w:spacing w:before="100" w:beforeAutospacing="1" w:after="100" w:afterAutospacing="1"/>
      <w:ind w:firstLine="0"/>
      <w:jc w:val="left"/>
    </w:pPr>
    <w:rPr>
      <w:rFonts w:cs="Times New Roman"/>
      <w:sz w:val="24"/>
    </w:rPr>
  </w:style>
  <w:style w:type="paragraph" w:customStyle="1" w:styleId="click">
    <w:name w:val="click"/>
    <w:basedOn w:val="Normal"/>
    <w:rsid w:val="009702D8"/>
    <w:pPr>
      <w:bidi w:val="0"/>
      <w:spacing w:before="100" w:beforeAutospacing="1" w:after="100" w:afterAutospacing="1"/>
      <w:ind w:firstLine="0"/>
      <w:jc w:val="left"/>
    </w:pPr>
    <w:rPr>
      <w:rFonts w:cs="Times New Roman"/>
      <w:sz w:val="24"/>
    </w:rPr>
  </w:style>
  <w:style w:type="paragraph" w:customStyle="1" w:styleId="h">
    <w:name w:val="h"/>
    <w:basedOn w:val="Normal"/>
    <w:rsid w:val="009702D8"/>
    <w:pPr>
      <w:bidi w:val="0"/>
      <w:spacing w:before="100" w:beforeAutospacing="1" w:after="100" w:afterAutospacing="1"/>
      <w:ind w:firstLine="0"/>
      <w:jc w:val="left"/>
    </w:pPr>
    <w:rPr>
      <w:rFonts w:cs="Times New Roman"/>
      <w:color w:val="FF0000"/>
      <w:sz w:val="24"/>
    </w:rPr>
  </w:style>
  <w:style w:type="paragraph" w:customStyle="1" w:styleId="m">
    <w:name w:val="m"/>
    <w:basedOn w:val="Normal"/>
    <w:rsid w:val="009702D8"/>
    <w:pPr>
      <w:bidi w:val="0"/>
      <w:spacing w:before="100" w:beforeAutospacing="1" w:after="100" w:afterAutospacing="1"/>
      <w:ind w:firstLine="0"/>
      <w:jc w:val="center"/>
    </w:pPr>
    <w:rPr>
      <w:rFonts w:ascii="Tahoma" w:hAnsi="Tahoma" w:cs="Tahoma"/>
      <w:b/>
      <w:bCs/>
      <w:color w:val="FF9900"/>
      <w:sz w:val="18"/>
      <w:szCs w:val="18"/>
    </w:rPr>
  </w:style>
  <w:style w:type="paragraph" w:customStyle="1" w:styleId="pagenum">
    <w:name w:val="pagenum"/>
    <w:basedOn w:val="Normal"/>
    <w:rsid w:val="009702D8"/>
    <w:pPr>
      <w:shd w:val="clear" w:color="auto" w:fill="CCCCFF"/>
      <w:bidi w:val="0"/>
      <w:spacing w:before="100" w:beforeAutospacing="1" w:after="100" w:afterAutospacing="1"/>
      <w:ind w:firstLine="0"/>
      <w:jc w:val="center"/>
    </w:pPr>
    <w:rPr>
      <w:rFonts w:ascii="Tahoma" w:hAnsi="Tahoma" w:cs="Tahoma"/>
      <w:b/>
      <w:bCs/>
      <w:color w:val="A52A2A"/>
      <w:sz w:val="20"/>
      <w:szCs w:val="20"/>
    </w:rPr>
  </w:style>
  <w:style w:type="paragraph" w:customStyle="1" w:styleId="t1">
    <w:name w:val="t1"/>
    <w:basedOn w:val="Normal"/>
    <w:rsid w:val="009702D8"/>
    <w:pPr>
      <w:bidi w:val="0"/>
      <w:spacing w:before="100" w:beforeAutospacing="1" w:after="100" w:afterAutospacing="1"/>
      <w:ind w:firstLine="0"/>
      <w:jc w:val="center"/>
    </w:pPr>
    <w:rPr>
      <w:rFonts w:ascii="Arial" w:hAnsi="Arial" w:cs="Arial"/>
      <w:color w:val="9F004E"/>
      <w:sz w:val="30"/>
      <w:szCs w:val="30"/>
    </w:rPr>
  </w:style>
  <w:style w:type="paragraph" w:customStyle="1" w:styleId="t2">
    <w:name w:val="t2"/>
    <w:basedOn w:val="Normal"/>
    <w:rsid w:val="009702D8"/>
    <w:pPr>
      <w:bidi w:val="0"/>
      <w:spacing w:before="100" w:beforeAutospacing="1" w:after="100" w:afterAutospacing="1"/>
      <w:ind w:firstLine="0"/>
      <w:jc w:val="left"/>
    </w:pPr>
    <w:rPr>
      <w:rFonts w:ascii="Arial" w:hAnsi="Arial" w:cs="Arial"/>
      <w:b/>
      <w:bCs/>
      <w:color w:val="9F004E"/>
      <w:sz w:val="26"/>
      <w:szCs w:val="26"/>
    </w:rPr>
  </w:style>
  <w:style w:type="paragraph" w:customStyle="1" w:styleId="t3">
    <w:name w:val="t3"/>
    <w:basedOn w:val="Normal"/>
    <w:rsid w:val="009702D8"/>
    <w:pPr>
      <w:bidi w:val="0"/>
      <w:spacing w:before="525"/>
      <w:ind w:firstLine="0"/>
      <w:jc w:val="left"/>
    </w:pPr>
    <w:rPr>
      <w:rFonts w:ascii="Arial" w:hAnsi="Arial" w:cs="Arial"/>
      <w:color w:val="008000"/>
      <w:sz w:val="24"/>
    </w:rPr>
  </w:style>
  <w:style w:type="paragraph" w:customStyle="1" w:styleId="t4">
    <w:name w:val="t4"/>
    <w:basedOn w:val="Normal"/>
    <w:rsid w:val="009702D8"/>
    <w:pPr>
      <w:bidi w:val="0"/>
      <w:spacing w:before="525"/>
      <w:ind w:firstLine="0"/>
      <w:jc w:val="left"/>
    </w:pPr>
    <w:rPr>
      <w:rFonts w:ascii="Arial" w:hAnsi="Arial" w:cs="Arial"/>
      <w:color w:val="A52A2A"/>
      <w:szCs w:val="22"/>
    </w:rPr>
  </w:style>
  <w:style w:type="paragraph" w:customStyle="1" w:styleId="t5">
    <w:name w:val="t5"/>
    <w:basedOn w:val="Normal"/>
    <w:rsid w:val="009702D8"/>
    <w:pPr>
      <w:bidi w:val="0"/>
      <w:spacing w:before="525"/>
      <w:ind w:firstLine="0"/>
      <w:jc w:val="left"/>
    </w:pPr>
    <w:rPr>
      <w:rFonts w:ascii="Tahoma" w:hAnsi="Tahoma" w:cs="Tahoma"/>
      <w:color w:val="2F4F4F"/>
      <w:sz w:val="20"/>
      <w:szCs w:val="20"/>
    </w:rPr>
  </w:style>
  <w:style w:type="paragraph" w:customStyle="1" w:styleId="t6">
    <w:name w:val="t6"/>
    <w:basedOn w:val="Normal"/>
    <w:rsid w:val="009702D8"/>
    <w:pPr>
      <w:bidi w:val="0"/>
      <w:spacing w:before="525"/>
      <w:ind w:firstLine="0"/>
      <w:jc w:val="left"/>
    </w:pPr>
    <w:rPr>
      <w:rFonts w:ascii="Tahoma" w:hAnsi="Tahoma" w:cs="Tahoma"/>
      <w:color w:val="D2691E"/>
      <w:sz w:val="18"/>
      <w:szCs w:val="18"/>
    </w:rPr>
  </w:style>
  <w:style w:type="paragraph" w:customStyle="1" w:styleId="t">
    <w:name w:val="t"/>
    <w:basedOn w:val="Normal"/>
    <w:rsid w:val="009702D8"/>
    <w:pPr>
      <w:bidi w:val="0"/>
      <w:spacing w:before="100" w:beforeAutospacing="1" w:after="100" w:afterAutospacing="1"/>
      <w:ind w:firstLine="0"/>
      <w:jc w:val="center"/>
    </w:pPr>
    <w:rPr>
      <w:rFonts w:ascii="Arial" w:hAnsi="Arial" w:cs="Arial"/>
      <w:b/>
      <w:bCs/>
      <w:color w:val="FF99CC"/>
      <w:sz w:val="18"/>
      <w:szCs w:val="18"/>
    </w:rPr>
  </w:style>
  <w:style w:type="paragraph" w:customStyle="1" w:styleId="r">
    <w:name w:val="r"/>
    <w:basedOn w:val="Normal"/>
    <w:rsid w:val="009702D8"/>
    <w:pPr>
      <w:bidi w:val="0"/>
      <w:spacing w:before="400" w:after="100" w:afterAutospacing="1"/>
      <w:ind w:firstLine="0"/>
      <w:jc w:val="left"/>
    </w:pPr>
    <w:rPr>
      <w:rFonts w:cs="Times New Roman"/>
      <w:b/>
      <w:bCs/>
      <w:color w:val="000099"/>
      <w:sz w:val="18"/>
      <w:szCs w:val="18"/>
    </w:rPr>
  </w:style>
  <w:style w:type="paragraph" w:customStyle="1" w:styleId="s">
    <w:name w:val="s"/>
    <w:basedOn w:val="Normal"/>
    <w:rsid w:val="009702D8"/>
    <w:pPr>
      <w:bidi w:val="0"/>
      <w:spacing w:before="100" w:beforeAutospacing="1" w:after="100" w:afterAutospacing="1"/>
      <w:ind w:firstLine="0"/>
      <w:jc w:val="center"/>
    </w:pPr>
    <w:rPr>
      <w:rFonts w:cs="Times New Roman"/>
      <w:b/>
      <w:bCs/>
      <w:color w:val="696969"/>
      <w:sz w:val="24"/>
    </w:rPr>
  </w:style>
  <w:style w:type="paragraph" w:customStyle="1" w:styleId="lef">
    <w:name w:val="lef"/>
    <w:basedOn w:val="Normal"/>
    <w:rsid w:val="009702D8"/>
    <w:pPr>
      <w:bidi w:val="0"/>
      <w:spacing w:before="100" w:beforeAutospacing="1" w:after="100" w:afterAutospacing="1"/>
      <w:ind w:firstLine="0"/>
      <w:jc w:val="left"/>
    </w:pPr>
    <w:rPr>
      <w:rFonts w:cs="Times New Roman"/>
      <w:sz w:val="24"/>
    </w:rPr>
  </w:style>
  <w:style w:type="paragraph" w:customStyle="1" w:styleId="rig">
    <w:name w:val="rig"/>
    <w:basedOn w:val="Normal"/>
    <w:rsid w:val="009702D8"/>
    <w:pPr>
      <w:bidi w:val="0"/>
      <w:spacing w:before="100" w:beforeAutospacing="1" w:after="100" w:afterAutospacing="1"/>
      <w:ind w:firstLine="0"/>
      <w:jc w:val="right"/>
    </w:pPr>
    <w:rPr>
      <w:rFonts w:cs="Times New Roman"/>
      <w:sz w:val="24"/>
    </w:rPr>
  </w:style>
  <w:style w:type="character" w:customStyle="1" w:styleId="suggest">
    <w:name w:val="suggest"/>
    <w:basedOn w:val="DefaultParagraphFont"/>
    <w:rsid w:val="009702D8"/>
    <w:rPr>
      <w:rFonts w:ascii="Tahoma" w:hAnsi="Tahoma" w:cs="Tahoma" w:hint="default"/>
      <w:color w:val="000000"/>
      <w:sz w:val="16"/>
      <w:szCs w:val="16"/>
    </w:rPr>
  </w:style>
  <w:style w:type="character" w:customStyle="1" w:styleId="menutop">
    <w:name w:val="menutop"/>
    <w:basedOn w:val="DefaultParagraphFont"/>
    <w:rsid w:val="009702D8"/>
    <w:rPr>
      <w:rFonts w:ascii="Tahoma" w:hAnsi="Tahoma" w:cs="Tahoma" w:hint="default"/>
      <w:color w:val="000000"/>
    </w:rPr>
  </w:style>
  <w:style w:type="character" w:customStyle="1" w:styleId="ts">
    <w:name w:val="ts"/>
    <w:basedOn w:val="DefaultParagraphFont"/>
    <w:rsid w:val="009702D8"/>
    <w:rPr>
      <w:rFonts w:ascii="Tahoma" w:hAnsi="Tahoma" w:cs="Tahoma" w:hint="default"/>
      <w:color w:val="204E88"/>
      <w:sz w:val="16"/>
      <w:szCs w:val="16"/>
    </w:rPr>
  </w:style>
  <w:style w:type="character" w:customStyle="1" w:styleId="itemnum">
    <w:name w:val="itemnum"/>
    <w:basedOn w:val="DefaultParagraphFont"/>
    <w:rsid w:val="009702D8"/>
    <w:rPr>
      <w:rFonts w:ascii="Arial" w:hAnsi="Arial" w:cs="Arial" w:hint="default"/>
      <w:color w:val="4C3D16"/>
      <w:sz w:val="16"/>
      <w:szCs w:val="16"/>
    </w:rPr>
  </w:style>
  <w:style w:type="character" w:customStyle="1" w:styleId="subjectpath">
    <w:name w:val="subjectpath"/>
    <w:basedOn w:val="DefaultParagraphFont"/>
    <w:rsid w:val="009702D8"/>
    <w:rPr>
      <w:rFonts w:ascii="Arial" w:hAnsi="Arial" w:cs="Arial" w:hint="default"/>
      <w:b/>
      <w:bCs/>
      <w:sz w:val="24"/>
      <w:szCs w:val="24"/>
    </w:rPr>
  </w:style>
  <w:style w:type="character" w:customStyle="1" w:styleId="subsplit">
    <w:name w:val="subsplit"/>
    <w:basedOn w:val="DefaultParagraphFont"/>
    <w:rsid w:val="009702D8"/>
    <w:rPr>
      <w:rFonts w:ascii="Tahoma" w:hAnsi="Tahoma" w:cs="Tahoma" w:hint="default"/>
      <w:color w:val="000000"/>
      <w:sz w:val="22"/>
      <w:szCs w:val="22"/>
    </w:rPr>
  </w:style>
  <w:style w:type="character" w:customStyle="1" w:styleId="statistic">
    <w:name w:val="statistic"/>
    <w:basedOn w:val="DefaultParagraphFont"/>
    <w:rsid w:val="009702D8"/>
    <w:rPr>
      <w:rFonts w:ascii="Tahoma" w:hAnsi="Tahoma" w:cs="Tahoma" w:hint="default"/>
      <w:color w:val="000000"/>
      <w:sz w:val="18"/>
      <w:szCs w:val="18"/>
    </w:rPr>
  </w:style>
  <w:style w:type="character" w:customStyle="1" w:styleId="search">
    <w:name w:val="search"/>
    <w:basedOn w:val="DefaultParagraphFont"/>
    <w:rsid w:val="009702D8"/>
    <w:rPr>
      <w:rFonts w:ascii="Tahoma" w:hAnsi="Tahoma" w:cs="Tahoma" w:hint="default"/>
      <w:color w:val="000000"/>
      <w:sz w:val="14"/>
      <w:szCs w:val="14"/>
    </w:rPr>
  </w:style>
  <w:style w:type="character" w:customStyle="1" w:styleId="boxtitle">
    <w:name w:val="boxtitle"/>
    <w:basedOn w:val="DefaultParagraphFont"/>
    <w:rsid w:val="009702D8"/>
    <w:rPr>
      <w:rFonts w:ascii="Arial" w:hAnsi="Arial" w:cs="Arial" w:hint="default"/>
      <w:b/>
      <w:bCs/>
      <w:color w:val="111111"/>
      <w:sz w:val="18"/>
      <w:szCs w:val="18"/>
    </w:rPr>
  </w:style>
  <w:style w:type="character" w:customStyle="1" w:styleId="n">
    <w:name w:val="n"/>
    <w:basedOn w:val="DefaultParagraphFont"/>
    <w:rsid w:val="009702D8"/>
    <w:rPr>
      <w:rFonts w:ascii="Tahoma" w:hAnsi="Tahoma" w:cs="Tahoma" w:hint="default"/>
      <w:sz w:val="16"/>
      <w:szCs w:val="16"/>
    </w:rPr>
  </w:style>
  <w:style w:type="character" w:customStyle="1" w:styleId="order">
    <w:name w:val="order"/>
    <w:basedOn w:val="DefaultParagraphFont"/>
    <w:rsid w:val="009702D8"/>
    <w:rPr>
      <w:rFonts w:ascii="Tahoma" w:hAnsi="Tahoma" w:cs="Tahoma" w:hint="default"/>
      <w:sz w:val="16"/>
      <w:szCs w:val="16"/>
    </w:rPr>
  </w:style>
  <w:style w:type="character" w:customStyle="1" w:styleId="itemcount">
    <w:name w:val="itemcount"/>
    <w:basedOn w:val="DefaultParagraphFont"/>
    <w:rsid w:val="009702D8"/>
    <w:rPr>
      <w:rFonts w:ascii="Times New Roman" w:hAnsi="Times New Roman" w:cs="Times New Roman" w:hint="default"/>
      <w:sz w:val="22"/>
      <w:szCs w:val="22"/>
    </w:rPr>
  </w:style>
  <w:style w:type="character" w:customStyle="1" w:styleId="alpha">
    <w:name w:val="alpha"/>
    <w:basedOn w:val="DefaultParagraphFont"/>
    <w:rsid w:val="009702D8"/>
    <w:rPr>
      <w:rFonts w:ascii="Arial" w:hAnsi="Arial" w:cs="Arial" w:hint="default"/>
      <w:b/>
      <w:bCs/>
      <w:color w:val="800000"/>
      <w:sz w:val="18"/>
      <w:szCs w:val="18"/>
      <w:vertAlign w:val="baseline"/>
    </w:rPr>
  </w:style>
  <w:style w:type="character" w:customStyle="1" w:styleId="creator">
    <w:name w:val="creator"/>
    <w:basedOn w:val="DefaultParagraphFont"/>
    <w:rsid w:val="009702D8"/>
    <w:rPr>
      <w:rFonts w:ascii="Arial" w:hAnsi="Arial" w:cs="Arial" w:hint="default"/>
      <w:b/>
      <w:bCs/>
      <w:sz w:val="18"/>
      <w:szCs w:val="18"/>
    </w:rPr>
  </w:style>
  <w:style w:type="character" w:customStyle="1" w:styleId="creatorname">
    <w:name w:val="creatorname"/>
    <w:basedOn w:val="DefaultParagraphFont"/>
    <w:rsid w:val="009702D8"/>
    <w:rPr>
      <w:rFonts w:ascii="Tahoma" w:hAnsi="Tahoma" w:cs="Tahoma" w:hint="default"/>
      <w:sz w:val="18"/>
      <w:szCs w:val="18"/>
    </w:rPr>
  </w:style>
  <w:style w:type="character" w:customStyle="1" w:styleId="creatorcount">
    <w:name w:val="creatorcount"/>
    <w:basedOn w:val="DefaultParagraphFont"/>
    <w:rsid w:val="009702D8"/>
    <w:rPr>
      <w:rFonts w:ascii="Tahoma" w:hAnsi="Tahoma" w:cs="Tahoma" w:hint="default"/>
      <w:sz w:val="18"/>
      <w:szCs w:val="18"/>
    </w:rPr>
  </w:style>
  <w:style w:type="character" w:customStyle="1" w:styleId="creatorlink">
    <w:name w:val="creatorlink"/>
    <w:basedOn w:val="DefaultParagraphFont"/>
    <w:rsid w:val="009702D8"/>
    <w:rPr>
      <w:rFonts w:ascii="Tahoma" w:hAnsi="Tahoma" w:cs="Tahoma" w:hint="default"/>
    </w:rPr>
  </w:style>
  <w:style w:type="character" w:customStyle="1" w:styleId="creatorpic">
    <w:name w:val="creatorpic"/>
    <w:basedOn w:val="DefaultParagraphFont"/>
    <w:rsid w:val="009702D8"/>
    <w:rPr>
      <w:rFonts w:ascii="Tahoma" w:hAnsi="Tahoma" w:cs="Tahoma" w:hint="default"/>
    </w:rPr>
  </w:style>
  <w:style w:type="character" w:customStyle="1" w:styleId="fehrest">
    <w:name w:val="fehrest"/>
    <w:basedOn w:val="DefaultParagraphFont"/>
    <w:rsid w:val="009702D8"/>
    <w:rPr>
      <w:rFonts w:ascii="Tahoma" w:hAnsi="Tahoma" w:cs="Tahoma" w:hint="default"/>
      <w:sz w:val="40"/>
      <w:szCs w:val="40"/>
      <w:shd w:val="clear" w:color="auto" w:fill="ECFAFF"/>
    </w:rPr>
  </w:style>
  <w:style w:type="character" w:customStyle="1" w:styleId="loading">
    <w:name w:val="loading"/>
    <w:basedOn w:val="DefaultParagraphFont"/>
    <w:rsid w:val="009702D8"/>
    <w:rPr>
      <w:rFonts w:ascii="Arial" w:hAnsi="Arial" w:cs="Arial" w:hint="default"/>
      <w:b/>
      <w:bCs/>
      <w:color w:val="808080"/>
      <w:sz w:val="20"/>
      <w:szCs w:val="20"/>
    </w:rPr>
  </w:style>
  <w:style w:type="character" w:customStyle="1" w:styleId="space50">
    <w:name w:val="space50"/>
    <w:basedOn w:val="DefaultParagraphFont"/>
    <w:rsid w:val="009702D8"/>
    <w:rPr>
      <w:rFonts w:ascii="Tahoma" w:hAnsi="Tahoma" w:cs="Tahoma" w:hint="default"/>
    </w:rPr>
  </w:style>
  <w:style w:type="character" w:customStyle="1" w:styleId="form">
    <w:name w:val="form"/>
    <w:basedOn w:val="DefaultParagraphFont"/>
    <w:rsid w:val="009702D8"/>
    <w:rPr>
      <w:rFonts w:ascii="Tahoma" w:hAnsi="Tahoma" w:cs="Tahoma" w:hint="default"/>
      <w:sz w:val="16"/>
      <w:szCs w:val="16"/>
    </w:rPr>
  </w:style>
  <w:style w:type="character" w:customStyle="1" w:styleId="asset">
    <w:name w:val="asset"/>
    <w:basedOn w:val="DefaultParagraphFont"/>
    <w:rsid w:val="009702D8"/>
    <w:rPr>
      <w:rFonts w:ascii="Tahoma" w:hAnsi="Tahoma" w:cs="Tahoma" w:hint="default"/>
    </w:rPr>
  </w:style>
  <w:style w:type="character" w:customStyle="1" w:styleId="openclose">
    <w:name w:val="openclose"/>
    <w:basedOn w:val="DefaultParagraphFont"/>
    <w:rsid w:val="009702D8"/>
    <w:rPr>
      <w:rFonts w:ascii="Wingdings" w:hAnsi="Wingdings" w:cs="Tahoma" w:hint="default"/>
      <w:b/>
      <w:bCs/>
      <w:color w:val="FF0000"/>
      <w:sz w:val="40"/>
      <w:szCs w:val="40"/>
      <w:shd w:val="clear" w:color="auto" w:fill="C8D6FB"/>
    </w:rPr>
  </w:style>
  <w:style w:type="paragraph" w:styleId="z-TopofForm">
    <w:name w:val="HTML Top of Form"/>
    <w:basedOn w:val="Normal"/>
    <w:next w:val="Normal"/>
    <w:link w:val="z-TopofFormChar"/>
    <w:hidden/>
    <w:unhideWhenUsed/>
    <w:rsid w:val="009702D8"/>
    <w:pPr>
      <w:pBdr>
        <w:bottom w:val="single" w:sz="6" w:space="1" w:color="auto"/>
      </w:pBdr>
      <w:bidi w:val="0"/>
      <w:ind w:firstLine="0"/>
      <w:jc w:val="center"/>
    </w:pPr>
    <w:rPr>
      <w:rFonts w:ascii="Arial" w:hAnsi="Arial" w:cs="Arial"/>
      <w:vanish/>
      <w:sz w:val="16"/>
      <w:szCs w:val="16"/>
    </w:rPr>
  </w:style>
  <w:style w:type="character" w:customStyle="1" w:styleId="z-TopofFormChar">
    <w:name w:val="z-Top of Form Char"/>
    <w:basedOn w:val="DefaultParagraphFont"/>
    <w:link w:val="z-TopofForm"/>
    <w:rsid w:val="009702D8"/>
    <w:rPr>
      <w:rFonts w:ascii="Arial" w:hAnsi="Arial" w:cs="Arial"/>
      <w:vanish/>
      <w:sz w:val="16"/>
      <w:szCs w:val="16"/>
      <w:lang w:bidi="ar-SA"/>
    </w:rPr>
  </w:style>
  <w:style w:type="paragraph" w:styleId="z-BottomofForm">
    <w:name w:val="HTML Bottom of Form"/>
    <w:basedOn w:val="Normal"/>
    <w:next w:val="Normal"/>
    <w:link w:val="z-BottomofFormChar"/>
    <w:hidden/>
    <w:unhideWhenUsed/>
    <w:rsid w:val="009702D8"/>
    <w:pPr>
      <w:pBdr>
        <w:top w:val="single" w:sz="6" w:space="1" w:color="auto"/>
      </w:pBdr>
      <w:bidi w:val="0"/>
      <w:ind w:firstLine="0"/>
      <w:jc w:val="center"/>
    </w:pPr>
    <w:rPr>
      <w:rFonts w:ascii="Arial" w:hAnsi="Arial" w:cs="Arial"/>
      <w:vanish/>
      <w:sz w:val="16"/>
      <w:szCs w:val="16"/>
    </w:rPr>
  </w:style>
  <w:style w:type="character" w:customStyle="1" w:styleId="z-BottomofFormChar">
    <w:name w:val="z-Bottom of Form Char"/>
    <w:basedOn w:val="DefaultParagraphFont"/>
    <w:link w:val="z-BottomofForm"/>
    <w:rsid w:val="009702D8"/>
    <w:rPr>
      <w:rFonts w:ascii="Arial" w:hAnsi="Arial" w:cs="Arial"/>
      <w:vanish/>
      <w:sz w:val="16"/>
      <w:szCs w:val="16"/>
      <w:lang w:bidi="ar-SA"/>
    </w:rPr>
  </w:style>
  <w:style w:type="character" w:customStyle="1" w:styleId="CharChar3">
    <w:name w:val="Char Char3"/>
    <w:basedOn w:val="DefaultParagraphFont"/>
    <w:rsid w:val="009702D8"/>
    <w:rPr>
      <w:rFonts w:ascii="Calibri" w:eastAsia="Calibri" w:hAnsi="Calibri" w:cs="Arial"/>
      <w:lang w:bidi="fa-IR"/>
    </w:rPr>
  </w:style>
  <w:style w:type="character" w:customStyle="1" w:styleId="pnum">
    <w:name w:val="pnum"/>
    <w:basedOn w:val="DefaultParagraphFont"/>
    <w:rsid w:val="009702D8"/>
    <w:rPr>
      <w:rFonts w:ascii="Tahoma" w:hAnsi="Tahoma" w:cs="Tahoma" w:hint="default"/>
      <w:b/>
      <w:bCs/>
      <w:color w:val="0000FF"/>
      <w:sz w:val="17"/>
      <w:szCs w:val="17"/>
    </w:rPr>
  </w:style>
  <w:style w:type="paragraph" w:customStyle="1" w:styleId="abstractnews">
    <w:name w:val="abstractnews"/>
    <w:basedOn w:val="Normal"/>
    <w:rsid w:val="009702D8"/>
    <w:pPr>
      <w:bidi w:val="0"/>
      <w:spacing w:before="100" w:beforeAutospacing="1" w:after="100" w:afterAutospacing="1" w:line="375" w:lineRule="atLeast"/>
      <w:ind w:firstLine="0"/>
      <w:jc w:val="both"/>
    </w:pPr>
    <w:rPr>
      <w:rFonts w:cs="Times New Roman"/>
      <w:color w:val="222222"/>
      <w:sz w:val="17"/>
      <w:szCs w:val="17"/>
    </w:rPr>
  </w:style>
  <w:style w:type="character" w:customStyle="1" w:styleId="BalloonTextChar1">
    <w:name w:val="Balloon Text Char1"/>
    <w:basedOn w:val="DefaultParagraphFont"/>
    <w:semiHidden/>
    <w:rsid w:val="009702D8"/>
    <w:rPr>
      <w:rFonts w:ascii="Tahoma" w:eastAsia="Times New Roman" w:hAnsi="Tahoma" w:cs="Tahoma"/>
      <w:sz w:val="16"/>
      <w:szCs w:val="16"/>
    </w:rPr>
  </w:style>
  <w:style w:type="character" w:customStyle="1" w:styleId="pageno">
    <w:name w:val="pageno"/>
    <w:basedOn w:val="DefaultParagraphFont"/>
    <w:rsid w:val="009702D8"/>
  </w:style>
  <w:style w:type="character" w:customStyle="1" w:styleId="magsimg">
    <w:name w:val="magsimg"/>
    <w:basedOn w:val="DefaultParagraphFont"/>
    <w:rsid w:val="009702D8"/>
  </w:style>
  <w:style w:type="paragraph" w:customStyle="1" w:styleId="ppara">
    <w:name w:val="ppara"/>
    <w:basedOn w:val="Normal"/>
    <w:rsid w:val="009702D8"/>
    <w:pPr>
      <w:bidi w:val="0"/>
      <w:spacing w:before="75" w:after="75" w:line="360" w:lineRule="auto"/>
      <w:ind w:left="375" w:right="375" w:firstLine="0"/>
      <w:jc w:val="both"/>
    </w:pPr>
    <w:rPr>
      <w:rFonts w:ascii="Tahoma" w:hAnsi="Tahoma" w:cs="Tahoma"/>
      <w:sz w:val="20"/>
      <w:szCs w:val="20"/>
    </w:rPr>
  </w:style>
  <w:style w:type="character" w:customStyle="1" w:styleId="z-TopofFormChar1">
    <w:name w:val="z-Top of Form Char1"/>
    <w:basedOn w:val="DefaultParagraphFont"/>
    <w:semiHidden/>
    <w:rsid w:val="009702D8"/>
    <w:rPr>
      <w:rFonts w:ascii="Arial" w:eastAsia="Calibri" w:hAnsi="Arial" w:cs="Arial"/>
      <w:vanish/>
      <w:sz w:val="16"/>
      <w:szCs w:val="16"/>
      <w:lang w:bidi="fa-IR"/>
    </w:rPr>
  </w:style>
  <w:style w:type="character" w:customStyle="1" w:styleId="z-BottomofFormChar1">
    <w:name w:val="z-Bottom of Form Char1"/>
    <w:basedOn w:val="DefaultParagraphFont"/>
    <w:semiHidden/>
    <w:rsid w:val="009702D8"/>
    <w:rPr>
      <w:rFonts w:ascii="Arial" w:eastAsia="Calibri" w:hAnsi="Arial" w:cs="Arial"/>
      <w:vanish/>
      <w:sz w:val="16"/>
      <w:szCs w:val="16"/>
      <w:lang w:bidi="fa-IR"/>
    </w:rPr>
  </w:style>
  <w:style w:type="character" w:styleId="HTMLCite">
    <w:name w:val="HTML Cite"/>
    <w:basedOn w:val="DefaultParagraphFont"/>
    <w:uiPriority w:val="99"/>
    <w:unhideWhenUsed/>
    <w:rsid w:val="009702D8"/>
    <w:rPr>
      <w:i w:val="0"/>
      <w:iCs w:val="0"/>
      <w:color w:val="0E774A"/>
    </w:rPr>
  </w:style>
  <w:style w:type="table" w:styleId="MediumGrid1-Accent2">
    <w:name w:val="Medium Grid 1 Accent 2"/>
    <w:basedOn w:val="TableNormal"/>
    <w:uiPriority w:val="67"/>
    <w:rsid w:val="009702D8"/>
    <w:rPr>
      <w:rFonts w:asciiTheme="minorHAnsi" w:eastAsiaTheme="minorHAnsi" w:hAnsiTheme="minorHAnsi" w:cstheme="minorBidi"/>
      <w:sz w:val="22"/>
      <w:szCs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FootnoteTextChar1">
    <w:name w:val="Footnote Text Char1"/>
    <w:uiPriority w:val="99"/>
    <w:semiHidden/>
    <w:rsid w:val="00986E30"/>
    <w:rPr>
      <w:sz w:val="20"/>
      <w:szCs w:val="20"/>
    </w:rPr>
  </w:style>
  <w:style w:type="paragraph" w:customStyle="1" w:styleId="Style2">
    <w:name w:val="Style2"/>
    <w:basedOn w:val="Normal"/>
    <w:rsid w:val="00986E30"/>
    <w:pPr>
      <w:spacing w:after="200" w:line="276" w:lineRule="auto"/>
      <w:ind w:firstLine="0"/>
      <w:contextualSpacing/>
      <w:mirrorIndents/>
      <w:jc w:val="both"/>
    </w:pPr>
    <w:rPr>
      <w:rFonts w:ascii="Zar" w:hAnsi="Zar" w:cs="Zar"/>
      <w:sz w:val="28"/>
      <w:lang w:bidi="fa-IR"/>
    </w:rPr>
  </w:style>
  <w:style w:type="character" w:styleId="CommentReference">
    <w:name w:val="annotation reference"/>
    <w:uiPriority w:val="99"/>
    <w:unhideWhenUsed/>
    <w:rsid w:val="00986E30"/>
    <w:rPr>
      <w:sz w:val="16"/>
      <w:szCs w:val="16"/>
    </w:rPr>
  </w:style>
  <w:style w:type="paragraph" w:styleId="CommentText">
    <w:name w:val="annotation text"/>
    <w:basedOn w:val="Normal"/>
    <w:link w:val="CommentTextChar"/>
    <w:uiPriority w:val="99"/>
    <w:unhideWhenUsed/>
    <w:rsid w:val="00986E30"/>
    <w:pPr>
      <w:spacing w:after="200"/>
      <w:ind w:firstLine="0"/>
      <w:jc w:val="left"/>
    </w:pPr>
    <w:rPr>
      <w:rFonts w:ascii="Calibri" w:eastAsia="Calibri" w:hAnsi="Calibri" w:cs="Times New Roman"/>
      <w:sz w:val="20"/>
      <w:szCs w:val="20"/>
      <w:lang w:bidi="fa-IR"/>
    </w:rPr>
  </w:style>
  <w:style w:type="character" w:customStyle="1" w:styleId="CommentTextChar">
    <w:name w:val="Comment Text Char"/>
    <w:basedOn w:val="DefaultParagraphFont"/>
    <w:link w:val="CommentText"/>
    <w:uiPriority w:val="99"/>
    <w:rsid w:val="00986E30"/>
    <w:rPr>
      <w:rFonts w:ascii="Calibri" w:eastAsia="Calibri" w:hAnsi="Calibri"/>
    </w:rPr>
  </w:style>
  <w:style w:type="paragraph" w:styleId="CommentSubject">
    <w:name w:val="annotation subject"/>
    <w:basedOn w:val="CommentText"/>
    <w:next w:val="CommentText"/>
    <w:link w:val="CommentSubjectChar"/>
    <w:uiPriority w:val="99"/>
    <w:unhideWhenUsed/>
    <w:rsid w:val="00986E30"/>
    <w:rPr>
      <w:b/>
      <w:bCs/>
    </w:rPr>
  </w:style>
  <w:style w:type="character" w:customStyle="1" w:styleId="CommentSubjectChar">
    <w:name w:val="Comment Subject Char"/>
    <w:basedOn w:val="CommentTextChar"/>
    <w:link w:val="CommentSubject"/>
    <w:uiPriority w:val="99"/>
    <w:rsid w:val="00986E30"/>
    <w:rPr>
      <w:rFonts w:ascii="Calibri" w:eastAsia="Calibri" w:hAnsi="Calibri"/>
      <w:b/>
      <w:bCs/>
    </w:rPr>
  </w:style>
  <w:style w:type="table" w:styleId="LightGrid-Accent2">
    <w:name w:val="Light Grid Accent 2"/>
    <w:basedOn w:val="TableNormal"/>
    <w:uiPriority w:val="62"/>
    <w:rsid w:val="001748E5"/>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S-Source">
    <w:name w:val="S-Source"/>
    <w:link w:val="S-SourceChar"/>
    <w:qFormat/>
    <w:rsid w:val="00457EE3"/>
    <w:pPr>
      <w:ind w:left="284" w:hanging="284"/>
      <w:jc w:val="lowKashida"/>
    </w:pPr>
    <w:rPr>
      <w:rFonts w:cs="B Lotus"/>
      <w:sz w:val="18"/>
      <w:lang w:bidi="ar-SA"/>
    </w:rPr>
  </w:style>
  <w:style w:type="character" w:customStyle="1" w:styleId="S-SourceChar">
    <w:name w:val="S-Source Char"/>
    <w:basedOn w:val="DefaultParagraphFont"/>
    <w:link w:val="S-Source"/>
    <w:rsid w:val="00457EE3"/>
    <w:rPr>
      <w:rFonts w:cs="B Lotus"/>
      <w:sz w:val="18"/>
      <w:lang w:bidi="ar-SA"/>
    </w:rPr>
  </w:style>
  <w:style w:type="paragraph" w:styleId="HTMLPreformatted">
    <w:name w:val="HTML Preformatted"/>
    <w:basedOn w:val="Normal"/>
    <w:link w:val="HTMLPreformattedChar"/>
    <w:uiPriority w:val="99"/>
    <w:semiHidden/>
    <w:unhideWhenUsed/>
    <w:rsid w:val="00FC6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ind w:firstLine="0"/>
      <w:jc w:val="left"/>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uiPriority w:val="99"/>
    <w:semiHidden/>
    <w:rsid w:val="00FC60C3"/>
    <w:rPr>
      <w:rFonts w:ascii="Courier New" w:hAnsi="Courier New" w:cs="Courier New"/>
    </w:rPr>
  </w:style>
  <w:style w:type="table" w:customStyle="1" w:styleId="GridTable4-Accent31">
    <w:name w:val="Grid Table 4 - Accent 31"/>
    <w:basedOn w:val="TableNormal"/>
    <w:uiPriority w:val="49"/>
    <w:rsid w:val="003A52D6"/>
    <w:rPr>
      <w:rFonts w:asciiTheme="minorHAnsi" w:eastAsiaTheme="minorHAnsi" w:hAnsiTheme="minorHAnsi" w:cstheme="minorBidi"/>
      <w:sz w:val="22"/>
      <w:szCs w:val="22"/>
      <w:lang w:val="en-SG"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PlainTable21">
    <w:name w:val="Plain Table 21"/>
    <w:basedOn w:val="TableNormal"/>
    <w:uiPriority w:val="42"/>
    <w:rsid w:val="003A52D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61">
    <w:name w:val="Grid Table 4 - Accent 61"/>
    <w:basedOn w:val="TableNormal"/>
    <w:uiPriority w:val="49"/>
    <w:rsid w:val="005A4E6D"/>
    <w:rPr>
      <w:rFonts w:asciiTheme="minorHAnsi" w:eastAsiaTheme="minorHAnsi" w:hAnsiTheme="minorHAnsi" w:cstheme="minorBidi"/>
      <w:sz w:val="22"/>
      <w:szCs w:val="22"/>
      <w:lang w:val="en-SG" w:bidi="ar-S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4-Accent21">
    <w:name w:val="Grid Table 4 - Accent 21"/>
    <w:basedOn w:val="TableNormal"/>
    <w:uiPriority w:val="49"/>
    <w:rsid w:val="005A4E6D"/>
    <w:rPr>
      <w:rFonts w:asciiTheme="minorHAnsi" w:eastAsiaTheme="minorHAnsi" w:hAnsiTheme="minorHAnsi" w:cstheme="minorBidi"/>
      <w:sz w:val="22"/>
      <w:szCs w:val="22"/>
      <w:lang w:val="en-SG" w:bidi="ar-S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62358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2358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2358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6235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5">
    <w:name w:val="Table Grid25"/>
    <w:basedOn w:val="TableNormal"/>
    <w:next w:val="TableGrid"/>
    <w:uiPriority w:val="59"/>
    <w:rsid w:val="00342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59"/>
    <w:rsid w:val="00342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1142"/>
    <w:basedOn w:val="TableNormal"/>
    <w:next w:val="TableGrid"/>
    <w:uiPriority w:val="59"/>
    <w:rsid w:val="00753554"/>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03">
    <w:name w:val="H-03"/>
    <w:basedOn w:val="Normal"/>
    <w:link w:val="H-03Char"/>
    <w:rsid w:val="00F67E64"/>
    <w:pPr>
      <w:spacing w:before="80" w:after="40"/>
      <w:outlineLvl w:val="2"/>
    </w:pPr>
    <w:rPr>
      <w:rFonts w:ascii="Times New Roman Bold" w:hAnsi="Times New Roman Bold"/>
      <w:b/>
      <w:bCs/>
    </w:rPr>
  </w:style>
  <w:style w:type="character" w:customStyle="1" w:styleId="H-03Char">
    <w:name w:val="H-03 Char"/>
    <w:basedOn w:val="Heading3Char"/>
    <w:link w:val="H-03"/>
    <w:rsid w:val="00F67E64"/>
    <w:rPr>
      <w:rFonts w:ascii="Times New Roman Bold" w:eastAsia="MS Mincho" w:hAnsi="Times New Roman Bold" w:cs="B Zar"/>
      <w:b/>
      <w:bCs/>
      <w:sz w:val="22"/>
      <w:szCs w:val="24"/>
      <w:lang w:eastAsia="ja-JP" w:bidi="ar-SA"/>
    </w:rPr>
  </w:style>
  <w:style w:type="paragraph" w:customStyle="1" w:styleId="S-Pavaragi">
    <w:name w:val="S-Pavaragi"/>
    <w:link w:val="S-PavaragiChar"/>
    <w:qFormat/>
    <w:rsid w:val="006B5E3C"/>
    <w:pPr>
      <w:widowControl w:val="0"/>
      <w:jc w:val="lowKashida"/>
    </w:pPr>
    <w:rPr>
      <w:rFonts w:cs="B Lotus"/>
      <w:sz w:val="16"/>
      <w:szCs w:val="18"/>
      <w:lang w:bidi="ar-SA"/>
    </w:rPr>
  </w:style>
  <w:style w:type="character" w:customStyle="1" w:styleId="S-PavaragiChar">
    <w:name w:val="S-Pavaragi Char"/>
    <w:basedOn w:val="Heading2Char"/>
    <w:link w:val="S-Pavaragi"/>
    <w:rsid w:val="006B5E3C"/>
    <w:rPr>
      <w:rFonts w:ascii="Times New Roman Bold" w:hAnsi="Times New Roman Bold" w:cs="B Lotus"/>
      <w:b w:val="0"/>
      <w:bCs w:val="0"/>
      <w:sz w:val="16"/>
      <w:szCs w:val="18"/>
      <w:lang w:bidi="ar-SA"/>
    </w:rPr>
  </w:style>
  <w:style w:type="paragraph" w:customStyle="1" w:styleId="S-Num">
    <w:name w:val="S-Num"/>
    <w:link w:val="S-NumChar"/>
    <w:qFormat/>
    <w:rsid w:val="00C838F5"/>
    <w:pPr>
      <w:widowControl w:val="0"/>
      <w:numPr>
        <w:numId w:val="1"/>
      </w:numPr>
      <w:ind w:left="568" w:hanging="284"/>
      <w:jc w:val="lowKashida"/>
    </w:pPr>
    <w:rPr>
      <w:rFonts w:cs="B Zar"/>
      <w:sz w:val="22"/>
      <w:szCs w:val="24"/>
      <w:lang w:bidi="ar-SA"/>
    </w:rPr>
  </w:style>
  <w:style w:type="character" w:customStyle="1" w:styleId="S-NumChar">
    <w:name w:val="S-Num Char"/>
    <w:basedOn w:val="S-PavaragiChar"/>
    <w:link w:val="S-Num"/>
    <w:rsid w:val="00C838F5"/>
    <w:rPr>
      <w:rFonts w:ascii="Times New Roman Bold" w:hAnsi="Times New Roman Bold" w:cs="B Zar"/>
      <w:b w:val="0"/>
      <w:bCs w:val="0"/>
      <w:sz w:val="22"/>
      <w:szCs w:val="24"/>
      <w:lang w:bidi="ar-SA"/>
    </w:rPr>
  </w:style>
  <w:style w:type="paragraph" w:customStyle="1" w:styleId="S-Table">
    <w:name w:val="S-Table"/>
    <w:link w:val="S-TableChar"/>
    <w:autoRedefine/>
    <w:rsid w:val="00B960AF"/>
    <w:pPr>
      <w:widowControl w:val="0"/>
      <w:jc w:val="center"/>
    </w:pPr>
    <w:rPr>
      <w:rFonts w:cs="B Lotus"/>
      <w:sz w:val="18"/>
      <w:lang w:bidi="ar-SA"/>
    </w:rPr>
  </w:style>
  <w:style w:type="character" w:customStyle="1" w:styleId="S-TableChar">
    <w:name w:val="S-Table Char"/>
    <w:basedOn w:val="DefaultParagraphFont"/>
    <w:link w:val="S-Table"/>
    <w:rsid w:val="00B960AF"/>
    <w:rPr>
      <w:rFonts w:cs="B Lotus"/>
      <w:sz w:val="18"/>
      <w:lang w:bidi="ar-SA"/>
    </w:rPr>
  </w:style>
  <w:style w:type="paragraph" w:customStyle="1" w:styleId="S-TitleIamge">
    <w:name w:val="S-TitleIamge"/>
    <w:link w:val="S-TitleIamgeChar"/>
    <w:qFormat/>
    <w:rsid w:val="00C838F5"/>
    <w:pPr>
      <w:widowControl w:val="0"/>
      <w:jc w:val="center"/>
    </w:pPr>
    <w:rPr>
      <w:rFonts w:cs="B Zar"/>
      <w:sz w:val="18"/>
      <w:lang w:bidi="ar-SA"/>
    </w:rPr>
  </w:style>
  <w:style w:type="character" w:customStyle="1" w:styleId="S-TitleIamgeChar">
    <w:name w:val="S-TitleIamge Char"/>
    <w:basedOn w:val="S-TableChar"/>
    <w:link w:val="S-TitleIamge"/>
    <w:rsid w:val="00C838F5"/>
    <w:rPr>
      <w:rFonts w:cs="B Zar"/>
      <w:sz w:val="18"/>
      <w:lang w:bidi="ar-SA"/>
    </w:rPr>
  </w:style>
  <w:style w:type="paragraph" w:customStyle="1" w:styleId="A-Text">
    <w:name w:val="A-Text"/>
    <w:basedOn w:val="Normal"/>
    <w:link w:val="A-TextChar"/>
    <w:qFormat/>
    <w:rsid w:val="00170AA9"/>
    <w:pPr>
      <w:ind w:right="851"/>
      <w:contextualSpacing/>
    </w:pPr>
    <w:rPr>
      <w:rFonts w:cs="B Lotus"/>
      <w:sz w:val="16"/>
      <w:szCs w:val="19"/>
      <w:lang w:bidi="fa-IR"/>
    </w:rPr>
  </w:style>
  <w:style w:type="character" w:customStyle="1" w:styleId="A-TextChar">
    <w:name w:val="A-Text Char"/>
    <w:basedOn w:val="DefaultParagraphFont"/>
    <w:link w:val="A-Text"/>
    <w:rsid w:val="00170AA9"/>
    <w:rPr>
      <w:rFonts w:cs="B Lotus"/>
      <w:sz w:val="16"/>
      <w:szCs w:val="19"/>
    </w:rPr>
  </w:style>
  <w:style w:type="paragraph" w:customStyle="1" w:styleId="S-Bull">
    <w:name w:val="S-Bull"/>
    <w:link w:val="S-BullChar"/>
    <w:qFormat/>
    <w:rsid w:val="00C838F5"/>
    <w:pPr>
      <w:widowControl w:val="0"/>
      <w:numPr>
        <w:numId w:val="2"/>
      </w:numPr>
      <w:ind w:left="568" w:hanging="284"/>
      <w:jc w:val="lowKashida"/>
    </w:pPr>
    <w:rPr>
      <w:rFonts w:cs="B Zar"/>
      <w:sz w:val="22"/>
      <w:szCs w:val="24"/>
      <w:lang w:bidi="ar-SA"/>
    </w:rPr>
  </w:style>
  <w:style w:type="character" w:customStyle="1" w:styleId="S-BullChar">
    <w:name w:val="S-Bull Char"/>
    <w:basedOn w:val="S-NumChar"/>
    <w:link w:val="S-Bull"/>
    <w:rsid w:val="00C838F5"/>
    <w:rPr>
      <w:rFonts w:ascii="Times New Roman Bold" w:hAnsi="Times New Roman Bold" w:cs="B Zar"/>
      <w:b w:val="0"/>
      <w:bCs w:val="0"/>
      <w:sz w:val="22"/>
      <w:szCs w:val="24"/>
      <w:lang w:bidi="ar-SA"/>
    </w:rPr>
  </w:style>
  <w:style w:type="paragraph" w:customStyle="1" w:styleId="S-H01">
    <w:name w:val="S-H01"/>
    <w:basedOn w:val="Heading1"/>
    <w:qFormat/>
    <w:rsid w:val="00F67E64"/>
    <w:pPr>
      <w:keepLines/>
      <w:spacing w:after="120"/>
      <w:jc w:val="lowKashida"/>
    </w:pPr>
    <w:rPr>
      <w:rFonts w:ascii="Times New Roman Bold" w:hAnsi="Times New Roman Bold" w:cs="B Zar"/>
      <w:sz w:val="26"/>
      <w:szCs w:val="28"/>
    </w:rPr>
  </w:style>
  <w:style w:type="paragraph" w:customStyle="1" w:styleId="S-Tables">
    <w:name w:val="S-Tables"/>
    <w:basedOn w:val="BodyText"/>
    <w:qFormat/>
    <w:rsid w:val="00F67E64"/>
    <w:pPr>
      <w:widowControl w:val="0"/>
      <w:jc w:val="center"/>
    </w:pPr>
    <w:rPr>
      <w:rFonts w:cs="B Lotus"/>
      <w:sz w:val="18"/>
      <w:szCs w:val="20"/>
    </w:rPr>
  </w:style>
  <w:style w:type="paragraph" w:customStyle="1" w:styleId="S-H02">
    <w:name w:val="S-H02"/>
    <w:basedOn w:val="Heading2"/>
    <w:qFormat/>
    <w:rsid w:val="00F67E64"/>
    <w:pPr>
      <w:spacing w:before="160" w:after="80"/>
      <w:ind w:firstLine="0"/>
      <w:jc w:val="lowKashida"/>
    </w:pPr>
    <w:rPr>
      <w:sz w:val="24"/>
      <w:szCs w:val="26"/>
    </w:rPr>
  </w:style>
  <w:style w:type="paragraph" w:customStyle="1" w:styleId="S-H03">
    <w:name w:val="S-H03"/>
    <w:basedOn w:val="Heading3"/>
    <w:qFormat/>
    <w:rsid w:val="00F67E64"/>
    <w:pPr>
      <w:spacing w:before="80" w:after="40"/>
      <w:ind w:firstLine="0"/>
    </w:pPr>
    <w:rPr>
      <w:sz w:val="22"/>
      <w:szCs w:val="24"/>
    </w:rPr>
  </w:style>
  <w:style w:type="character" w:customStyle="1" w:styleId="y2iqfc">
    <w:name w:val="y2iqfc"/>
    <w:basedOn w:val="DefaultParagraphFont"/>
    <w:rsid w:val="004B723E"/>
  </w:style>
  <w:style w:type="character" w:customStyle="1" w:styleId="q4iawc">
    <w:name w:val="q4iawc"/>
    <w:basedOn w:val="DefaultParagraphFont"/>
    <w:rsid w:val="006E4B48"/>
  </w:style>
  <w:style w:type="character" w:customStyle="1" w:styleId="fontstyle01">
    <w:name w:val="fontstyle01"/>
    <w:basedOn w:val="DefaultParagraphFont"/>
    <w:rsid w:val="00143718"/>
    <w:rPr>
      <w:rFonts w:ascii="NotoSansArabic-Bold" w:hAnsi="NotoSansArabic-Bold" w:hint="default"/>
      <w:b/>
      <w:bCs/>
      <w:i w:val="0"/>
      <w:iCs w:val="0"/>
      <w:color w:val="000000"/>
      <w:sz w:val="34"/>
      <w:szCs w:val="34"/>
    </w:rPr>
  </w:style>
  <w:style w:type="character" w:customStyle="1" w:styleId="fontstyle21">
    <w:name w:val="fontstyle21"/>
    <w:basedOn w:val="DefaultParagraphFont"/>
    <w:rsid w:val="00143718"/>
    <w:rPr>
      <w:rFonts w:ascii="URWPalladioL-Ital" w:hAnsi="URWPalladioL-Ital" w:hint="default"/>
      <w:b w:val="0"/>
      <w:bCs w:val="0"/>
      <w:i/>
      <w:iCs/>
      <w:color w:val="000000"/>
      <w:sz w:val="20"/>
      <w:szCs w:val="20"/>
    </w:rPr>
  </w:style>
  <w:style w:type="character" w:customStyle="1" w:styleId="fontstyle31">
    <w:name w:val="fontstyle31"/>
    <w:basedOn w:val="DefaultParagraphFont"/>
    <w:rsid w:val="00143718"/>
    <w:rPr>
      <w:rFonts w:ascii="CMSY10" w:hAnsi="CMSY10" w:hint="default"/>
      <w:b w:val="0"/>
      <w:bCs w:val="0"/>
      <w:i/>
      <w:iCs/>
      <w:color w:val="000000"/>
      <w:sz w:val="22"/>
      <w:szCs w:val="22"/>
    </w:rPr>
  </w:style>
  <w:style w:type="character" w:customStyle="1" w:styleId="fontstyle41">
    <w:name w:val="fontstyle41"/>
    <w:basedOn w:val="DefaultParagraphFont"/>
    <w:rsid w:val="00143718"/>
    <w:rPr>
      <w:rFonts w:ascii="CMR10" w:hAnsi="CMR10" w:hint="default"/>
      <w:b w:val="0"/>
      <w:bCs w:val="0"/>
      <w:i w:val="0"/>
      <w:iCs w:val="0"/>
      <w:color w:val="000000"/>
      <w:sz w:val="22"/>
      <w:szCs w:val="22"/>
    </w:rPr>
  </w:style>
  <w:style w:type="paragraph" w:customStyle="1" w:styleId="Heading11">
    <w:name w:val="Heading 11"/>
    <w:basedOn w:val="Normal"/>
    <w:next w:val="Normal"/>
    <w:uiPriority w:val="9"/>
    <w:qFormat/>
    <w:rsid w:val="003E694A"/>
    <w:pPr>
      <w:keepNext/>
      <w:spacing w:before="240" w:after="60" w:line="259" w:lineRule="auto"/>
      <w:ind w:firstLine="0"/>
      <w:jc w:val="left"/>
      <w:outlineLvl w:val="0"/>
    </w:pPr>
    <w:rPr>
      <w:rFonts w:ascii="Calibri Light" w:hAnsi="Calibri Light" w:cs="B Titr"/>
      <w:b/>
      <w:bCs/>
      <w:kern w:val="32"/>
      <w:sz w:val="32"/>
      <w:lang w:bidi="fa-IR"/>
    </w:rPr>
  </w:style>
  <w:style w:type="numbering" w:customStyle="1" w:styleId="NoList1">
    <w:name w:val="No List1"/>
    <w:next w:val="NoList"/>
    <w:uiPriority w:val="99"/>
    <w:semiHidden/>
    <w:unhideWhenUsed/>
    <w:rsid w:val="003E694A"/>
  </w:style>
  <w:style w:type="character" w:customStyle="1" w:styleId="Heading1Char1">
    <w:name w:val="Heading 1 Char1"/>
    <w:basedOn w:val="DefaultParagraphFont"/>
    <w:uiPriority w:val="9"/>
    <w:rsid w:val="003E694A"/>
    <w:rPr>
      <w:rFonts w:asciiTheme="majorHAnsi" w:eastAsiaTheme="majorEastAsia" w:hAnsiTheme="majorHAnsi" w:cstheme="majorBidi"/>
      <w:color w:val="365F91" w:themeColor="accent1" w:themeShade="BF"/>
      <w:sz w:val="32"/>
      <w:szCs w:val="32"/>
    </w:rPr>
  </w:style>
  <w:style w:type="character" w:customStyle="1" w:styleId="arabic">
    <w:name w:val="arabic"/>
    <w:basedOn w:val="DefaultParagraphFont"/>
    <w:rsid w:val="00FE251E"/>
  </w:style>
  <w:style w:type="character" w:customStyle="1" w:styleId="st">
    <w:name w:val="st"/>
    <w:rsid w:val="00FE251E"/>
  </w:style>
  <w:style w:type="character" w:customStyle="1" w:styleId="bld">
    <w:name w:val="bld"/>
    <w:basedOn w:val="DefaultParagraphFont"/>
    <w:rsid w:val="00FE251E"/>
  </w:style>
  <w:style w:type="character" w:customStyle="1" w:styleId="islamic">
    <w:name w:val="islamic"/>
    <w:basedOn w:val="DefaultParagraphFont"/>
    <w:rsid w:val="00FE251E"/>
  </w:style>
  <w:style w:type="character" w:customStyle="1" w:styleId="hadithid">
    <w:name w:val="hadithid"/>
    <w:basedOn w:val="DefaultParagraphFont"/>
    <w:rsid w:val="00FE251E"/>
  </w:style>
  <w:style w:type="character" w:customStyle="1" w:styleId="ng-binding">
    <w:name w:val="ng-binding"/>
    <w:basedOn w:val="DefaultParagraphFont"/>
    <w:rsid w:val="00FE251E"/>
  </w:style>
  <w:style w:type="character" w:customStyle="1" w:styleId="hadithtext">
    <w:name w:val="hadithtext"/>
    <w:basedOn w:val="DefaultParagraphFont"/>
    <w:rsid w:val="00FE251E"/>
  </w:style>
  <w:style w:type="character" w:customStyle="1" w:styleId="twitter-typeahead">
    <w:name w:val="twitter-typeahead"/>
    <w:basedOn w:val="DefaultParagraphFont"/>
    <w:rsid w:val="00FE251E"/>
  </w:style>
  <w:style w:type="character" w:customStyle="1" w:styleId="footnotes">
    <w:name w:val="footnotes"/>
    <w:basedOn w:val="DefaultParagraphFont"/>
    <w:rsid w:val="00FE251E"/>
  </w:style>
  <w:style w:type="character" w:customStyle="1" w:styleId="document">
    <w:name w:val="document"/>
    <w:basedOn w:val="DefaultParagraphFont"/>
    <w:rsid w:val="00FE251E"/>
  </w:style>
  <w:style w:type="character" w:customStyle="1" w:styleId="currentbookname">
    <w:name w:val="current_book_name"/>
    <w:basedOn w:val="DefaultParagraphFont"/>
    <w:rsid w:val="00FE251E"/>
  </w:style>
  <w:style w:type="character" w:customStyle="1" w:styleId="currentbookpage">
    <w:name w:val="current_book_page"/>
    <w:basedOn w:val="DefaultParagraphFont"/>
    <w:rsid w:val="00FE251E"/>
  </w:style>
  <w:style w:type="character" w:customStyle="1" w:styleId="hilight">
    <w:name w:val="hilight"/>
    <w:rsid w:val="00FE251E"/>
  </w:style>
  <w:style w:type="character" w:customStyle="1" w:styleId="kalamatekhas">
    <w:name w:val="kalamatekhas"/>
    <w:rsid w:val="00FE251E"/>
  </w:style>
  <w:style w:type="paragraph" w:customStyle="1" w:styleId="normaltable">
    <w:name w:val="normaltable"/>
    <w:basedOn w:val="Normal"/>
    <w:rsid w:val="00C622B8"/>
    <w:pPr>
      <w:pBdr>
        <w:top w:val="single" w:sz="6" w:space="0" w:color="auto"/>
        <w:left w:val="single" w:sz="6" w:space="5" w:color="auto"/>
        <w:bottom w:val="single" w:sz="6" w:space="0" w:color="auto"/>
        <w:right w:val="single" w:sz="6" w:space="5" w:color="auto"/>
        <w:between w:val="single" w:sz="6" w:space="0" w:color="auto"/>
        <w:bar w:val="single" w:sz="6" w:color="auto"/>
      </w:pBdr>
      <w:bidi w:val="0"/>
      <w:spacing w:before="100" w:beforeAutospacing="1" w:after="100" w:afterAutospacing="1"/>
      <w:ind w:firstLine="0"/>
      <w:jc w:val="left"/>
    </w:pPr>
    <w:rPr>
      <w:rFonts w:cs="Times New Roman"/>
      <w:sz w:val="24"/>
    </w:rPr>
  </w:style>
  <w:style w:type="paragraph" w:customStyle="1" w:styleId="fontstyle0">
    <w:name w:val="fontstyle0"/>
    <w:basedOn w:val="Normal"/>
    <w:rsid w:val="00C622B8"/>
    <w:pPr>
      <w:bidi w:val="0"/>
      <w:spacing w:before="100" w:beforeAutospacing="1" w:after="100" w:afterAutospacing="1"/>
      <w:ind w:firstLine="0"/>
      <w:jc w:val="left"/>
    </w:pPr>
    <w:rPr>
      <w:rFonts w:ascii="Tahoma" w:hAnsi="Tahoma" w:cs="Tahoma"/>
      <w:color w:val="000000"/>
      <w:szCs w:val="22"/>
    </w:rPr>
  </w:style>
  <w:style w:type="paragraph" w:customStyle="1" w:styleId="fontstyle1">
    <w:name w:val="fontstyle1"/>
    <w:basedOn w:val="Normal"/>
    <w:rsid w:val="00C622B8"/>
    <w:pPr>
      <w:bidi w:val="0"/>
      <w:spacing w:before="100" w:beforeAutospacing="1" w:after="100" w:afterAutospacing="1"/>
      <w:ind w:firstLine="0"/>
      <w:jc w:val="left"/>
    </w:pPr>
    <w:rPr>
      <w:rFonts w:cs="Times New Roman"/>
      <w:color w:val="000000"/>
      <w:sz w:val="24"/>
    </w:rPr>
  </w:style>
  <w:style w:type="paragraph" w:customStyle="1" w:styleId="fontstyle2">
    <w:name w:val="fontstyle2"/>
    <w:basedOn w:val="Normal"/>
    <w:rsid w:val="00C622B8"/>
    <w:pPr>
      <w:bidi w:val="0"/>
      <w:spacing w:before="100" w:beforeAutospacing="1" w:after="100" w:afterAutospacing="1"/>
      <w:ind w:firstLine="0"/>
      <w:jc w:val="left"/>
    </w:pPr>
    <w:rPr>
      <w:rFonts w:ascii="BYekan" w:hAnsi="BYekan" w:cs="Times New Roman"/>
      <w:color w:val="000000"/>
      <w:sz w:val="18"/>
      <w:szCs w:val="18"/>
    </w:rPr>
  </w:style>
  <w:style w:type="paragraph" w:customStyle="1" w:styleId="fontstyle3">
    <w:name w:val="fontstyle3"/>
    <w:basedOn w:val="Normal"/>
    <w:rsid w:val="00C622B8"/>
    <w:pPr>
      <w:bidi w:val="0"/>
      <w:spacing w:before="100" w:beforeAutospacing="1" w:after="100" w:afterAutospacing="1"/>
      <w:ind w:firstLine="0"/>
      <w:jc w:val="left"/>
    </w:pPr>
    <w:rPr>
      <w:rFonts w:ascii="BZarBold" w:hAnsi="BZarBold" w:cs="Times New Roman"/>
      <w:b/>
      <w:bCs/>
      <w:color w:val="000000"/>
      <w:szCs w:val="22"/>
    </w:rPr>
  </w:style>
  <w:style w:type="paragraph" w:customStyle="1" w:styleId="fontstyle4">
    <w:name w:val="fontstyle4"/>
    <w:basedOn w:val="Normal"/>
    <w:rsid w:val="00C622B8"/>
    <w:pPr>
      <w:bidi w:val="0"/>
      <w:spacing w:before="100" w:beforeAutospacing="1" w:after="100" w:afterAutospacing="1"/>
      <w:ind w:firstLine="0"/>
      <w:jc w:val="left"/>
    </w:pPr>
    <w:rPr>
      <w:rFonts w:ascii="BZar" w:hAnsi="BZar" w:cs="Times New Roman"/>
      <w:color w:val="000000"/>
      <w:szCs w:val="22"/>
    </w:rPr>
  </w:style>
  <w:style w:type="paragraph" w:customStyle="1" w:styleId="fontstyle5">
    <w:name w:val="fontstyle5"/>
    <w:basedOn w:val="Normal"/>
    <w:rsid w:val="00C622B8"/>
    <w:pPr>
      <w:bidi w:val="0"/>
      <w:spacing w:before="100" w:beforeAutospacing="1" w:after="100" w:afterAutospacing="1"/>
      <w:ind w:firstLine="0"/>
      <w:jc w:val="left"/>
    </w:pPr>
    <w:rPr>
      <w:rFonts w:ascii="TimesNewRomanPSMT" w:hAnsi="TimesNewRomanPSMT" w:cs="Times New Roman"/>
      <w:color w:val="000000"/>
      <w:szCs w:val="22"/>
    </w:rPr>
  </w:style>
  <w:style w:type="paragraph" w:customStyle="1" w:styleId="fontstyle6">
    <w:name w:val="fontstyle6"/>
    <w:basedOn w:val="Normal"/>
    <w:rsid w:val="00C622B8"/>
    <w:pPr>
      <w:bidi w:val="0"/>
      <w:spacing w:before="100" w:beforeAutospacing="1" w:after="100" w:afterAutospacing="1"/>
      <w:ind w:firstLine="0"/>
      <w:jc w:val="left"/>
    </w:pPr>
    <w:rPr>
      <w:rFonts w:ascii="BTrafficBold" w:hAnsi="BTrafficBold" w:cs="Times New Roman"/>
      <w:b/>
      <w:bCs/>
      <w:color w:val="000000"/>
      <w:sz w:val="16"/>
      <w:szCs w:val="16"/>
    </w:rPr>
  </w:style>
  <w:style w:type="paragraph" w:customStyle="1" w:styleId="fontstyle7">
    <w:name w:val="fontstyle7"/>
    <w:basedOn w:val="Normal"/>
    <w:rsid w:val="00C622B8"/>
    <w:pPr>
      <w:bidi w:val="0"/>
      <w:spacing w:before="100" w:beforeAutospacing="1" w:after="100" w:afterAutospacing="1"/>
      <w:ind w:firstLine="0"/>
      <w:jc w:val="left"/>
    </w:pPr>
    <w:rPr>
      <w:rFonts w:ascii="BTraffic" w:hAnsi="BTraffic" w:cs="Times New Roman"/>
      <w:color w:val="000000"/>
      <w:sz w:val="16"/>
      <w:szCs w:val="16"/>
    </w:rPr>
  </w:style>
  <w:style w:type="paragraph" w:customStyle="1" w:styleId="fontstyle8">
    <w:name w:val="fontstyle8"/>
    <w:basedOn w:val="Normal"/>
    <w:rsid w:val="00C622B8"/>
    <w:pPr>
      <w:bidi w:val="0"/>
      <w:spacing w:before="100" w:beforeAutospacing="1" w:after="100" w:afterAutospacing="1"/>
      <w:ind w:firstLine="0"/>
      <w:jc w:val="left"/>
    </w:pPr>
    <w:rPr>
      <w:rFonts w:ascii="BTitrBold" w:hAnsi="BTitrBold" w:cs="Times New Roman"/>
      <w:b/>
      <w:bCs/>
      <w:color w:val="000000"/>
      <w:sz w:val="26"/>
      <w:szCs w:val="26"/>
    </w:rPr>
  </w:style>
  <w:style w:type="paragraph" w:customStyle="1" w:styleId="fontstyle9">
    <w:name w:val="fontstyle9"/>
    <w:basedOn w:val="Normal"/>
    <w:rsid w:val="00C622B8"/>
    <w:pPr>
      <w:bidi w:val="0"/>
      <w:spacing w:before="100" w:beforeAutospacing="1" w:after="100" w:afterAutospacing="1"/>
      <w:ind w:firstLine="0"/>
      <w:jc w:val="left"/>
    </w:pPr>
    <w:rPr>
      <w:rFonts w:ascii="Helvetica-Bold" w:hAnsi="Helvetica-Bold" w:cs="Times New Roman"/>
      <w:b/>
      <w:bCs/>
      <w:color w:val="000000"/>
      <w:sz w:val="20"/>
      <w:szCs w:val="20"/>
    </w:rPr>
  </w:style>
  <w:style w:type="paragraph" w:customStyle="1" w:styleId="fontstyle10">
    <w:name w:val="fontstyle10"/>
    <w:basedOn w:val="Normal"/>
    <w:rsid w:val="00C622B8"/>
    <w:pPr>
      <w:bidi w:val="0"/>
      <w:spacing w:before="100" w:beforeAutospacing="1" w:after="100" w:afterAutospacing="1"/>
      <w:ind w:firstLine="0"/>
      <w:jc w:val="left"/>
    </w:pPr>
    <w:rPr>
      <w:rFonts w:ascii="BLotusBold" w:hAnsi="BLotusBold" w:cs="Times New Roman"/>
      <w:b/>
      <w:bCs/>
      <w:color w:val="FFFFFF"/>
      <w:szCs w:val="22"/>
    </w:rPr>
  </w:style>
  <w:style w:type="paragraph" w:customStyle="1" w:styleId="fontstyle11">
    <w:name w:val="fontstyle11"/>
    <w:basedOn w:val="Normal"/>
    <w:rsid w:val="00C622B8"/>
    <w:pPr>
      <w:bidi w:val="0"/>
      <w:spacing w:before="100" w:beforeAutospacing="1" w:after="100" w:afterAutospacing="1"/>
      <w:ind w:firstLine="0"/>
      <w:jc w:val="left"/>
    </w:pPr>
    <w:rPr>
      <w:rFonts w:ascii="BNazanin" w:hAnsi="BNazanin" w:cs="Times New Roman"/>
      <w:color w:val="000000"/>
      <w:sz w:val="26"/>
      <w:szCs w:val="26"/>
    </w:rPr>
  </w:style>
  <w:style w:type="paragraph" w:customStyle="1" w:styleId="fontstyle12">
    <w:name w:val="fontstyle12"/>
    <w:basedOn w:val="Normal"/>
    <w:rsid w:val="00C622B8"/>
    <w:pPr>
      <w:bidi w:val="0"/>
      <w:spacing w:before="100" w:beforeAutospacing="1" w:after="100" w:afterAutospacing="1"/>
      <w:ind w:firstLine="0"/>
      <w:jc w:val="left"/>
    </w:pPr>
    <w:rPr>
      <w:rFonts w:ascii="BNazaninBold" w:hAnsi="BNazaninBold" w:cs="Times New Roman"/>
      <w:b/>
      <w:bCs/>
      <w:color w:val="000000"/>
      <w:sz w:val="24"/>
    </w:rPr>
  </w:style>
  <w:style w:type="paragraph" w:customStyle="1" w:styleId="fontstyle13">
    <w:name w:val="fontstyle13"/>
    <w:basedOn w:val="Normal"/>
    <w:rsid w:val="00C622B8"/>
    <w:pPr>
      <w:bidi w:val="0"/>
      <w:spacing w:before="100" w:beforeAutospacing="1" w:after="100" w:afterAutospacing="1"/>
      <w:ind w:firstLine="0"/>
      <w:jc w:val="left"/>
    </w:pPr>
    <w:rPr>
      <w:rFonts w:ascii="TimesNewRomanPS-BoldMT" w:hAnsi="TimesNewRomanPS-BoldMT" w:cs="Times New Roman"/>
      <w:b/>
      <w:bCs/>
      <w:color w:val="000000"/>
      <w:sz w:val="16"/>
      <w:szCs w:val="16"/>
    </w:rPr>
  </w:style>
  <w:style w:type="paragraph" w:customStyle="1" w:styleId="fontstyle14">
    <w:name w:val="fontstyle14"/>
    <w:basedOn w:val="Normal"/>
    <w:rsid w:val="00C622B8"/>
    <w:pPr>
      <w:bidi w:val="0"/>
      <w:spacing w:before="100" w:beforeAutospacing="1" w:after="100" w:afterAutospacing="1"/>
      <w:ind w:firstLine="0"/>
      <w:jc w:val="left"/>
    </w:pPr>
    <w:rPr>
      <w:rFonts w:ascii="TimesNewRomanPS-ItalicMT" w:hAnsi="TimesNewRomanPS-ItalicMT" w:cs="Times New Roman"/>
      <w:i/>
      <w:iCs/>
      <w:color w:val="000000"/>
      <w:szCs w:val="22"/>
    </w:rPr>
  </w:style>
  <w:style w:type="character" w:customStyle="1" w:styleId="fontstyle51">
    <w:name w:val="fontstyle51"/>
    <w:basedOn w:val="DefaultParagraphFont"/>
    <w:rsid w:val="00C622B8"/>
    <w:rPr>
      <w:rFonts w:ascii="TimesNewRomanPSMT" w:hAnsi="TimesNewRomanPSMT" w:hint="default"/>
      <w:b w:val="0"/>
      <w:bCs w:val="0"/>
      <w:i w:val="0"/>
      <w:iCs w:val="0"/>
      <w:color w:val="000000"/>
      <w:sz w:val="22"/>
      <w:szCs w:val="22"/>
    </w:rPr>
  </w:style>
  <w:style w:type="character" w:customStyle="1" w:styleId="fontstyle61">
    <w:name w:val="fontstyle61"/>
    <w:basedOn w:val="DefaultParagraphFont"/>
    <w:rsid w:val="00C622B8"/>
    <w:rPr>
      <w:rFonts w:ascii="BTrafficBold" w:hAnsi="BTrafficBold" w:hint="default"/>
      <w:b/>
      <w:bCs/>
      <w:i w:val="0"/>
      <w:iCs w:val="0"/>
      <w:color w:val="000000"/>
      <w:sz w:val="16"/>
      <w:szCs w:val="16"/>
    </w:rPr>
  </w:style>
  <w:style w:type="character" w:customStyle="1" w:styleId="fontstyle71">
    <w:name w:val="fontstyle71"/>
    <w:basedOn w:val="DefaultParagraphFont"/>
    <w:rsid w:val="00C622B8"/>
    <w:rPr>
      <w:rFonts w:ascii="BTraffic" w:hAnsi="BTraffic" w:hint="default"/>
      <w:b w:val="0"/>
      <w:bCs w:val="0"/>
      <w:i w:val="0"/>
      <w:iCs w:val="0"/>
      <w:color w:val="000000"/>
      <w:sz w:val="16"/>
      <w:szCs w:val="16"/>
    </w:rPr>
  </w:style>
  <w:style w:type="character" w:customStyle="1" w:styleId="fontstyle81">
    <w:name w:val="fontstyle81"/>
    <w:basedOn w:val="DefaultParagraphFont"/>
    <w:rsid w:val="00C622B8"/>
    <w:rPr>
      <w:rFonts w:ascii="BTitrBold" w:hAnsi="BTitrBold" w:hint="default"/>
      <w:b/>
      <w:bCs/>
      <w:i w:val="0"/>
      <w:iCs w:val="0"/>
      <w:color w:val="000000"/>
      <w:sz w:val="26"/>
      <w:szCs w:val="26"/>
    </w:rPr>
  </w:style>
  <w:style w:type="character" w:customStyle="1" w:styleId="fontstyle91">
    <w:name w:val="fontstyle91"/>
    <w:basedOn w:val="DefaultParagraphFont"/>
    <w:rsid w:val="00C622B8"/>
    <w:rPr>
      <w:rFonts w:ascii="Helvetica-Bold" w:hAnsi="Helvetica-Bold" w:hint="default"/>
      <w:b/>
      <w:bCs/>
      <w:i w:val="0"/>
      <w:iCs w:val="0"/>
      <w:color w:val="000000"/>
      <w:sz w:val="20"/>
      <w:szCs w:val="20"/>
    </w:rPr>
  </w:style>
  <w:style w:type="character" w:customStyle="1" w:styleId="fontstyle101">
    <w:name w:val="fontstyle101"/>
    <w:basedOn w:val="DefaultParagraphFont"/>
    <w:rsid w:val="00C622B8"/>
    <w:rPr>
      <w:rFonts w:ascii="BLotusBold" w:hAnsi="BLotusBold" w:hint="default"/>
      <w:b/>
      <w:bCs/>
      <w:i w:val="0"/>
      <w:iCs w:val="0"/>
      <w:color w:val="FFFFFF"/>
      <w:sz w:val="22"/>
      <w:szCs w:val="22"/>
    </w:rPr>
  </w:style>
  <w:style w:type="character" w:customStyle="1" w:styleId="fontstyle111">
    <w:name w:val="fontstyle111"/>
    <w:basedOn w:val="DefaultParagraphFont"/>
    <w:rsid w:val="00C622B8"/>
    <w:rPr>
      <w:rFonts w:ascii="BNazanin" w:hAnsi="BNazanin" w:hint="default"/>
      <w:b w:val="0"/>
      <w:bCs w:val="0"/>
      <w:i w:val="0"/>
      <w:iCs w:val="0"/>
      <w:color w:val="000000"/>
      <w:sz w:val="26"/>
      <w:szCs w:val="26"/>
    </w:rPr>
  </w:style>
  <w:style w:type="character" w:customStyle="1" w:styleId="fontstyle121">
    <w:name w:val="fontstyle121"/>
    <w:basedOn w:val="DefaultParagraphFont"/>
    <w:rsid w:val="00C622B8"/>
    <w:rPr>
      <w:rFonts w:ascii="BNazaninBold" w:hAnsi="BNazaninBold" w:hint="default"/>
      <w:b/>
      <w:bCs/>
      <w:i w:val="0"/>
      <w:iCs w:val="0"/>
      <w:color w:val="000000"/>
      <w:sz w:val="24"/>
      <w:szCs w:val="24"/>
    </w:rPr>
  </w:style>
  <w:style w:type="character" w:customStyle="1" w:styleId="fontstyle131">
    <w:name w:val="fontstyle131"/>
    <w:basedOn w:val="DefaultParagraphFont"/>
    <w:rsid w:val="00C622B8"/>
    <w:rPr>
      <w:rFonts w:ascii="TimesNewRomanPS-BoldMT" w:hAnsi="TimesNewRomanPS-BoldMT" w:hint="default"/>
      <w:b/>
      <w:bCs/>
      <w:i w:val="0"/>
      <w:iCs w:val="0"/>
      <w:color w:val="000000"/>
      <w:sz w:val="16"/>
      <w:szCs w:val="16"/>
    </w:rPr>
  </w:style>
  <w:style w:type="character" w:customStyle="1" w:styleId="fontstyle141">
    <w:name w:val="fontstyle141"/>
    <w:basedOn w:val="DefaultParagraphFont"/>
    <w:rsid w:val="00C622B8"/>
    <w:rPr>
      <w:rFonts w:ascii="TimesNewRomanPS-ItalicMT" w:hAnsi="TimesNewRomanPS-ItalicMT" w:hint="default"/>
      <w:b w:val="0"/>
      <w:bCs w:val="0"/>
      <w:i/>
      <w:iCs/>
      <w:color w:val="000000"/>
      <w:sz w:val="22"/>
      <w:szCs w:val="22"/>
    </w:rPr>
  </w:style>
  <w:style w:type="character" w:styleId="PlaceholderText">
    <w:name w:val="Placeholder Text"/>
    <w:basedOn w:val="DefaultParagraphFont"/>
    <w:uiPriority w:val="99"/>
    <w:semiHidden/>
    <w:rsid w:val="00C622B8"/>
    <w:rPr>
      <w:color w:val="808080"/>
    </w:rPr>
  </w:style>
  <w:style w:type="character" w:customStyle="1" w:styleId="AtitrChar">
    <w:name w:val="Atitr Char"/>
    <w:link w:val="Atitr"/>
    <w:locked/>
    <w:rsid w:val="000662C6"/>
    <w:rPr>
      <w:rFonts w:ascii="Times New Roman Bold" w:hAnsi="Times New Roman Bold" w:cs="B Lotus"/>
      <w:b/>
      <w:bCs/>
      <w:color w:val="000000"/>
      <w:sz w:val="24"/>
      <w:szCs w:val="28"/>
    </w:rPr>
  </w:style>
  <w:style w:type="paragraph" w:customStyle="1" w:styleId="Atitr">
    <w:name w:val="Atitr"/>
    <w:basedOn w:val="Normal"/>
    <w:link w:val="AtitrChar"/>
    <w:qFormat/>
    <w:rsid w:val="000662C6"/>
    <w:pPr>
      <w:spacing w:before="240"/>
      <w:ind w:firstLine="0"/>
      <w:jc w:val="both"/>
    </w:pPr>
    <w:rPr>
      <w:rFonts w:ascii="Times New Roman Bold" w:hAnsi="Times New Roman Bold" w:cs="B Lotus"/>
      <w:b/>
      <w:bCs/>
      <w:color w:val="000000"/>
      <w:sz w:val="24"/>
      <w:szCs w:val="28"/>
      <w:lang w:bidi="fa-IR"/>
    </w:rPr>
  </w:style>
  <w:style w:type="table" w:customStyle="1" w:styleId="PlainTable11">
    <w:name w:val="Plain Table 11"/>
    <w:basedOn w:val="TableNormal"/>
    <w:uiPriority w:val="41"/>
    <w:rsid w:val="000662C6"/>
    <w:rPr>
      <w:rFonts w:ascii="Calibri" w:eastAsia="Calibri" w:hAnsi="Calibri" w:cs="Arial"/>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ListParagraphChar">
    <w:name w:val="List Paragraph Char"/>
    <w:aliases w:val="heading2 Char,توابع Char,عنوان اصلی مقاله Char"/>
    <w:link w:val="ListParagraph"/>
    <w:uiPriority w:val="34"/>
    <w:rsid w:val="000662C6"/>
    <w:rPr>
      <w:rFonts w:ascii="B Zar" w:eastAsia="Calibri" w:hAnsi="B Zar" w:cs="B Zar"/>
      <w:sz w:val="24"/>
      <w:szCs w:val="24"/>
    </w:rPr>
  </w:style>
  <w:style w:type="character" w:customStyle="1" w:styleId="UnresolvedMention1">
    <w:name w:val="Unresolved Mention1"/>
    <w:basedOn w:val="DefaultParagraphFont"/>
    <w:uiPriority w:val="99"/>
    <w:semiHidden/>
    <w:unhideWhenUsed/>
    <w:rsid w:val="002D518F"/>
    <w:rPr>
      <w:color w:val="605E5C"/>
      <w:shd w:val="clear" w:color="auto" w:fill="E1DFDD"/>
    </w:rPr>
  </w:style>
  <w:style w:type="character" w:customStyle="1" w:styleId="1Char0">
    <w:name w:val="پ. 1. مالي Char"/>
    <w:link w:val="11"/>
    <w:locked/>
    <w:rsid w:val="00325C82"/>
    <w:rPr>
      <w:rFonts w:ascii="Calibri" w:eastAsia="Calibri" w:hAnsi="Calibri" w:cs="B Mitra"/>
      <w:sz w:val="22"/>
      <w:szCs w:val="26"/>
    </w:rPr>
  </w:style>
  <w:style w:type="paragraph" w:customStyle="1" w:styleId="11">
    <w:name w:val="پ. 1. مالي"/>
    <w:basedOn w:val="Normal"/>
    <w:link w:val="1Char0"/>
    <w:qFormat/>
    <w:rsid w:val="00325C82"/>
    <w:pPr>
      <w:ind w:firstLine="0"/>
    </w:pPr>
    <w:rPr>
      <w:rFonts w:ascii="Calibri" w:eastAsia="Calibri" w:hAnsi="Calibri" w:cs="B Mitra"/>
      <w:szCs w:val="26"/>
      <w:lang w:bidi="fa-IR"/>
    </w:rPr>
  </w:style>
  <w:style w:type="paragraph" w:customStyle="1" w:styleId="ac">
    <w:name w:val="جدول مالي"/>
    <w:basedOn w:val="11"/>
    <w:link w:val="Char4"/>
    <w:qFormat/>
    <w:rsid w:val="00325C82"/>
    <w:pPr>
      <w:spacing w:before="240" w:line="288" w:lineRule="auto"/>
      <w:jc w:val="center"/>
    </w:pPr>
    <w:rPr>
      <w:rFonts w:ascii="Times New Roman Bold" w:hAnsi="Times New Roman Bold"/>
      <w:b/>
      <w:bCs/>
      <w:sz w:val="18"/>
      <w:szCs w:val="20"/>
    </w:rPr>
  </w:style>
  <w:style w:type="character" w:customStyle="1" w:styleId="Char4">
    <w:name w:val="جدول مالي Char"/>
    <w:link w:val="ac"/>
    <w:rsid w:val="00325C82"/>
    <w:rPr>
      <w:rFonts w:ascii="Times New Roman Bold" w:eastAsia="Calibri" w:hAnsi="Times New Roman Bold" w:cs="B Mitra"/>
      <w:b/>
      <w:bCs/>
      <w:sz w:val="18"/>
    </w:rPr>
  </w:style>
  <w:style w:type="character" w:customStyle="1" w:styleId="hwtze">
    <w:name w:val="hwtze"/>
    <w:basedOn w:val="DefaultParagraphFont"/>
    <w:rsid w:val="00440773"/>
  </w:style>
  <w:style w:type="character" w:customStyle="1" w:styleId="rynqvb">
    <w:name w:val="rynqvb"/>
    <w:basedOn w:val="DefaultParagraphFont"/>
    <w:rsid w:val="00440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18313">
      <w:bodyDiv w:val="1"/>
      <w:marLeft w:val="0"/>
      <w:marRight w:val="0"/>
      <w:marTop w:val="0"/>
      <w:marBottom w:val="0"/>
      <w:divBdr>
        <w:top w:val="none" w:sz="0" w:space="0" w:color="auto"/>
        <w:left w:val="none" w:sz="0" w:space="0" w:color="auto"/>
        <w:bottom w:val="none" w:sz="0" w:space="0" w:color="auto"/>
        <w:right w:val="none" w:sz="0" w:space="0" w:color="auto"/>
      </w:divBdr>
      <w:divsChild>
        <w:div w:id="1109279939">
          <w:marLeft w:val="0"/>
          <w:marRight w:val="0"/>
          <w:marTop w:val="0"/>
          <w:marBottom w:val="0"/>
          <w:divBdr>
            <w:top w:val="none" w:sz="0" w:space="0" w:color="auto"/>
            <w:left w:val="none" w:sz="0" w:space="0" w:color="auto"/>
            <w:bottom w:val="none" w:sz="0" w:space="0" w:color="auto"/>
            <w:right w:val="none" w:sz="0" w:space="0" w:color="auto"/>
          </w:divBdr>
          <w:divsChild>
            <w:div w:id="715744045">
              <w:marLeft w:val="0"/>
              <w:marRight w:val="0"/>
              <w:marTop w:val="0"/>
              <w:marBottom w:val="0"/>
              <w:divBdr>
                <w:top w:val="none" w:sz="0" w:space="0" w:color="auto"/>
                <w:left w:val="none" w:sz="0" w:space="0" w:color="auto"/>
                <w:bottom w:val="none" w:sz="0" w:space="0" w:color="auto"/>
                <w:right w:val="none" w:sz="0" w:space="0" w:color="auto"/>
              </w:divBdr>
            </w:div>
            <w:div w:id="1326394386">
              <w:marLeft w:val="0"/>
              <w:marRight w:val="0"/>
              <w:marTop w:val="0"/>
              <w:marBottom w:val="0"/>
              <w:divBdr>
                <w:top w:val="none" w:sz="0" w:space="0" w:color="auto"/>
                <w:left w:val="none" w:sz="0" w:space="0" w:color="auto"/>
                <w:bottom w:val="none" w:sz="0" w:space="0" w:color="auto"/>
                <w:right w:val="none" w:sz="0" w:space="0" w:color="auto"/>
              </w:divBdr>
            </w:div>
            <w:div w:id="1237090258">
              <w:marLeft w:val="0"/>
              <w:marRight w:val="0"/>
              <w:marTop w:val="0"/>
              <w:marBottom w:val="0"/>
              <w:divBdr>
                <w:top w:val="none" w:sz="0" w:space="0" w:color="auto"/>
                <w:left w:val="none" w:sz="0" w:space="0" w:color="auto"/>
                <w:bottom w:val="none" w:sz="0" w:space="0" w:color="auto"/>
                <w:right w:val="none" w:sz="0" w:space="0" w:color="auto"/>
              </w:divBdr>
            </w:div>
            <w:div w:id="1513455332">
              <w:marLeft w:val="0"/>
              <w:marRight w:val="0"/>
              <w:marTop w:val="0"/>
              <w:marBottom w:val="0"/>
              <w:divBdr>
                <w:top w:val="none" w:sz="0" w:space="0" w:color="auto"/>
                <w:left w:val="none" w:sz="0" w:space="0" w:color="auto"/>
                <w:bottom w:val="none" w:sz="0" w:space="0" w:color="auto"/>
                <w:right w:val="none" w:sz="0" w:space="0" w:color="auto"/>
              </w:divBdr>
            </w:div>
            <w:div w:id="758067040">
              <w:marLeft w:val="0"/>
              <w:marRight w:val="0"/>
              <w:marTop w:val="0"/>
              <w:marBottom w:val="0"/>
              <w:divBdr>
                <w:top w:val="none" w:sz="0" w:space="0" w:color="auto"/>
                <w:left w:val="none" w:sz="0" w:space="0" w:color="auto"/>
                <w:bottom w:val="none" w:sz="0" w:space="0" w:color="auto"/>
                <w:right w:val="none" w:sz="0" w:space="0" w:color="auto"/>
              </w:divBdr>
            </w:div>
            <w:div w:id="271712822">
              <w:marLeft w:val="0"/>
              <w:marRight w:val="0"/>
              <w:marTop w:val="0"/>
              <w:marBottom w:val="0"/>
              <w:divBdr>
                <w:top w:val="none" w:sz="0" w:space="0" w:color="auto"/>
                <w:left w:val="none" w:sz="0" w:space="0" w:color="auto"/>
                <w:bottom w:val="none" w:sz="0" w:space="0" w:color="auto"/>
                <w:right w:val="none" w:sz="0" w:space="0" w:color="auto"/>
              </w:divBdr>
            </w:div>
            <w:div w:id="1420521723">
              <w:marLeft w:val="0"/>
              <w:marRight w:val="0"/>
              <w:marTop w:val="0"/>
              <w:marBottom w:val="0"/>
              <w:divBdr>
                <w:top w:val="none" w:sz="0" w:space="0" w:color="auto"/>
                <w:left w:val="none" w:sz="0" w:space="0" w:color="auto"/>
                <w:bottom w:val="none" w:sz="0" w:space="0" w:color="auto"/>
                <w:right w:val="none" w:sz="0" w:space="0" w:color="auto"/>
              </w:divBdr>
            </w:div>
            <w:div w:id="9177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5299">
      <w:bodyDiv w:val="1"/>
      <w:marLeft w:val="0"/>
      <w:marRight w:val="0"/>
      <w:marTop w:val="0"/>
      <w:marBottom w:val="0"/>
      <w:divBdr>
        <w:top w:val="none" w:sz="0" w:space="0" w:color="auto"/>
        <w:left w:val="none" w:sz="0" w:space="0" w:color="auto"/>
        <w:bottom w:val="none" w:sz="0" w:space="0" w:color="auto"/>
        <w:right w:val="none" w:sz="0" w:space="0" w:color="auto"/>
      </w:divBdr>
    </w:div>
    <w:div w:id="1135609688">
      <w:bodyDiv w:val="1"/>
      <w:marLeft w:val="0"/>
      <w:marRight w:val="0"/>
      <w:marTop w:val="0"/>
      <w:marBottom w:val="0"/>
      <w:divBdr>
        <w:top w:val="none" w:sz="0" w:space="0" w:color="auto"/>
        <w:left w:val="none" w:sz="0" w:space="0" w:color="auto"/>
        <w:bottom w:val="none" w:sz="0" w:space="0" w:color="auto"/>
        <w:right w:val="none" w:sz="0" w:space="0" w:color="auto"/>
      </w:divBdr>
    </w:div>
    <w:div w:id="195062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A\&#1591;&#1585;&#1581;%20&#1605;&#1602;&#1575;&#1604;&#1575;&#157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FBB07-DA71-4445-B505-0F2E46FE4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طرح مقالات.dot</Template>
  <TotalTime>7</TotalTime>
  <Pages>7</Pages>
  <Words>1500</Words>
  <Characters>8555</Characters>
  <Application>Microsoft Office Word</Application>
  <DocSecurity>0</DocSecurity>
  <Lines>71</Lines>
  <Paragraphs>20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vt:lpstr>مقدمه و بیان مسئله (متن مقاله شامل مقدمه و بیان مسئله، پیشینه ، مبانی نظری، روش،</vt:lpstr>
      <vt:lpstr>    پیشینه تجربی پژوهش</vt:lpstr>
      <vt:lpstr>    </vt:lpstr>
      <vt:lpstr>    مبانی نظری</vt:lpstr>
      <vt:lpstr>    </vt:lpstr>
      <vt:lpstr>    روش‌</vt:lpstr>
      <vt:lpstr>    یافته‌ها</vt:lpstr>
      <vt:lpstr>نتیجه‌گیری</vt:lpstr>
      <vt:lpstr/>
      <vt:lpstr>فهرست منابع (ارجاع دهی بر اساس شیوه APA (7th edition) انجام شود. همه ارجاعات درو</vt:lpstr>
    </vt:vector>
  </TitlesOfParts>
  <Company>diakov.net</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hwrc</dc:creator>
  <cp:lastModifiedBy>Seyed Mehdi Motevaliyan</cp:lastModifiedBy>
  <cp:revision>5</cp:revision>
  <cp:lastPrinted>2022-10-02T06:20:00Z</cp:lastPrinted>
  <dcterms:created xsi:type="dcterms:W3CDTF">2026-09-06T06:30:00Z</dcterms:created>
  <dcterms:modified xsi:type="dcterms:W3CDTF">2026-10-20T08:55:00Z</dcterms:modified>
</cp:coreProperties>
</file>